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28EED" w14:textId="0C71F73D" w:rsidR="00FC6F40" w:rsidRDefault="00FC6F40" w:rsidP="008865E4">
      <w:pPr>
        <w:autoSpaceDE w:val="0"/>
        <w:autoSpaceDN w:val="0"/>
        <w:adjustRightInd w:val="0"/>
        <w:rPr>
          <w:rFonts w:ascii="Avenir 35 Light" w:hAnsi="Avenir 35 Light" w:cstheme="minorHAnsi"/>
          <w:sz w:val="22"/>
          <w:szCs w:val="22"/>
        </w:rPr>
      </w:pPr>
    </w:p>
    <w:p w14:paraId="0B268A2C" w14:textId="3C94DA3B" w:rsidR="00FC6F40" w:rsidRPr="00116D89" w:rsidRDefault="00FC6F40" w:rsidP="008865E4">
      <w:pPr>
        <w:autoSpaceDE w:val="0"/>
        <w:autoSpaceDN w:val="0"/>
        <w:adjustRightInd w:val="0"/>
        <w:rPr>
          <w:rFonts w:ascii="Arial" w:hAnsi="Arial" w:cs="Arial"/>
          <w:b/>
          <w:bCs/>
          <w:sz w:val="32"/>
          <w:szCs w:val="32"/>
        </w:rPr>
      </w:pPr>
      <w:r w:rsidRPr="00116D89">
        <w:rPr>
          <w:rFonts w:ascii="Arial" w:hAnsi="Arial" w:cs="Arial"/>
          <w:b/>
          <w:bCs/>
          <w:sz w:val="32"/>
          <w:szCs w:val="32"/>
        </w:rPr>
        <w:t xml:space="preserve">Standard Flood Panel – The ILC </w:t>
      </w:r>
      <w:r w:rsidR="005C7275">
        <w:rPr>
          <w:rFonts w:ascii="Arial" w:hAnsi="Arial" w:cs="Arial"/>
          <w:b/>
          <w:bCs/>
          <w:sz w:val="32"/>
          <w:szCs w:val="32"/>
        </w:rPr>
        <w:t xml:space="preserve">Dover </w:t>
      </w:r>
      <w:r w:rsidR="00116D89" w:rsidRPr="00116D89">
        <w:rPr>
          <w:rFonts w:ascii="Arial" w:hAnsi="Arial" w:cs="Arial"/>
          <w:b/>
          <w:bCs/>
          <w:sz w:val="32"/>
          <w:szCs w:val="32"/>
        </w:rPr>
        <w:t>Flex-Cover</w:t>
      </w:r>
      <w:r w:rsidR="00116D89" w:rsidRPr="00116D89">
        <w:rPr>
          <w:rFonts w:ascii="Arial" w:hAnsi="Arial" w:cs="Arial"/>
          <w:b/>
          <w:bCs/>
          <w:sz w:val="32"/>
          <w:szCs w:val="32"/>
          <w:vertAlign w:val="superscript"/>
        </w:rPr>
        <w:t>®</w:t>
      </w:r>
      <w:r w:rsidR="00116D89" w:rsidRPr="00116D89">
        <w:rPr>
          <w:rFonts w:ascii="Arial" w:hAnsi="Arial" w:cs="Arial"/>
          <w:b/>
          <w:bCs/>
          <w:sz w:val="32"/>
          <w:szCs w:val="32"/>
        </w:rPr>
        <w:t xml:space="preserve"> </w:t>
      </w:r>
    </w:p>
    <w:p w14:paraId="7AE84835" w14:textId="77777777" w:rsidR="00FC6F40" w:rsidRPr="00522428" w:rsidRDefault="00FC6F40" w:rsidP="008865E4">
      <w:pPr>
        <w:autoSpaceDE w:val="0"/>
        <w:autoSpaceDN w:val="0"/>
        <w:adjustRightInd w:val="0"/>
        <w:rPr>
          <w:rFonts w:ascii="Avenir 35 Light" w:hAnsi="Avenir 35 Light" w:cstheme="minorHAnsi"/>
          <w:sz w:val="22"/>
          <w:szCs w:val="22"/>
        </w:rPr>
      </w:pPr>
    </w:p>
    <w:p w14:paraId="2687F86C" w14:textId="77777777" w:rsidR="008865E4" w:rsidRPr="00522428" w:rsidRDefault="008865E4" w:rsidP="008865E4">
      <w:pPr>
        <w:rPr>
          <w:rFonts w:ascii="Avenir 35 Light" w:hAnsi="Avenir 35 Light" w:cstheme="minorHAnsi"/>
          <w:b/>
          <w:sz w:val="22"/>
          <w:szCs w:val="22"/>
        </w:rPr>
      </w:pPr>
      <w:r w:rsidRPr="00522428">
        <w:rPr>
          <w:rFonts w:ascii="Avenir 35 Light" w:hAnsi="Avenir 35 Light" w:cstheme="minorHAnsi"/>
          <w:b/>
          <w:sz w:val="22"/>
          <w:szCs w:val="22"/>
        </w:rPr>
        <w:t>GENERAL DESCRIPTION</w:t>
      </w:r>
    </w:p>
    <w:p w14:paraId="02EF8053" w14:textId="3584D69C" w:rsidR="00E43394" w:rsidRDefault="00E43394" w:rsidP="00E43394">
      <w:pPr>
        <w:pStyle w:val="BodyText"/>
        <w:rPr>
          <w:rFonts w:ascii="Arial" w:hAnsi="Arial" w:cs="Arial"/>
          <w:szCs w:val="20"/>
        </w:rPr>
      </w:pPr>
      <w:r>
        <w:rPr>
          <w:rFonts w:ascii="Arial" w:hAnsi="Arial" w:cs="Arial"/>
          <w:szCs w:val="20"/>
        </w:rPr>
        <w:t>The Flex-Cover</w:t>
      </w:r>
      <w:r w:rsidRPr="004C5D22">
        <w:rPr>
          <w:rFonts w:ascii="Arial" w:hAnsi="Arial" w:cs="Arial"/>
          <w:szCs w:val="20"/>
          <w:vertAlign w:val="superscript"/>
        </w:rPr>
        <w:t>®</w:t>
      </w:r>
      <w:r>
        <w:rPr>
          <w:rFonts w:ascii="Arial" w:hAnsi="Arial" w:cs="Arial"/>
          <w:szCs w:val="20"/>
        </w:rPr>
        <w:t xml:space="preserve"> (</w:t>
      </w:r>
      <w:r w:rsidR="00DA0C07">
        <w:rPr>
          <w:rFonts w:ascii="Arial" w:hAnsi="Arial" w:cs="Arial"/>
          <w:szCs w:val="20"/>
        </w:rPr>
        <w:t xml:space="preserve">also referenced as </w:t>
      </w:r>
      <w:r>
        <w:rPr>
          <w:rFonts w:ascii="Arial" w:hAnsi="Arial" w:cs="Arial"/>
          <w:szCs w:val="20"/>
        </w:rPr>
        <w:t>Flex-Cover</w:t>
      </w:r>
      <w:r w:rsidR="00DA0C07">
        <w:rPr>
          <w:rFonts w:ascii="Arial" w:hAnsi="Arial" w:cs="Arial"/>
          <w:szCs w:val="20"/>
        </w:rPr>
        <w:t xml:space="preserve"> D or FCD)</w:t>
      </w:r>
      <w:r w:rsidRPr="002F73F8">
        <w:rPr>
          <w:rFonts w:ascii="Arial" w:hAnsi="Arial" w:cs="Arial"/>
          <w:szCs w:val="20"/>
        </w:rPr>
        <w:t xml:space="preserve"> is a high </w:t>
      </w:r>
      <w:r>
        <w:rPr>
          <w:rFonts w:ascii="Arial" w:hAnsi="Arial" w:cs="Arial"/>
          <w:szCs w:val="20"/>
        </w:rPr>
        <w:t>strength, water-tight, deployable barrier for use in flood protection of property and equipment. The system is designed to comply with the requirements of the International Building Code by meeting the design standards of ASCE 24-14 and ASCE 7-16. The barrier is comprised of an aluminum structural frame and a water barrier layer combined with high strength, highly engineered structural impact layers comprised of tensioned webbings and a fabric layer. The Flex-Cover</w:t>
      </w:r>
      <w:r w:rsidRPr="004C5D22">
        <w:rPr>
          <w:rFonts w:ascii="Arial" w:hAnsi="Arial" w:cs="Arial"/>
          <w:szCs w:val="20"/>
          <w:vertAlign w:val="superscript"/>
        </w:rPr>
        <w:t>®</w:t>
      </w:r>
      <w:r>
        <w:rPr>
          <w:rFonts w:ascii="Arial" w:hAnsi="Arial" w:cs="Arial"/>
          <w:szCs w:val="20"/>
        </w:rPr>
        <w:t xml:space="preserve"> D system consists of panels of various sizes that may be stacked to meet the needs of the property owner/operator. </w:t>
      </w:r>
    </w:p>
    <w:p w14:paraId="391A9E16" w14:textId="77777777" w:rsidR="00E43394" w:rsidRDefault="00E43394" w:rsidP="00E43394">
      <w:pPr>
        <w:pStyle w:val="BodyText"/>
        <w:rPr>
          <w:rFonts w:ascii="Arial" w:hAnsi="Arial" w:cs="Arial"/>
          <w:szCs w:val="20"/>
        </w:rPr>
      </w:pPr>
    </w:p>
    <w:p w14:paraId="4D2F72BB" w14:textId="1196168A" w:rsidR="00E43394" w:rsidRDefault="00E43394" w:rsidP="00E43394">
      <w:pPr>
        <w:pStyle w:val="BodyText"/>
        <w:rPr>
          <w:rFonts w:ascii="Arial" w:hAnsi="Arial" w:cs="Arial"/>
          <w:szCs w:val="20"/>
        </w:rPr>
      </w:pPr>
      <w:r>
        <w:rPr>
          <w:rFonts w:ascii="Arial" w:hAnsi="Arial" w:cs="Arial"/>
          <w:szCs w:val="20"/>
        </w:rPr>
        <w:t>The Flex-Cover</w:t>
      </w:r>
      <w:r w:rsidRPr="004C5D22">
        <w:rPr>
          <w:rFonts w:ascii="Arial" w:hAnsi="Arial" w:cs="Arial"/>
          <w:szCs w:val="20"/>
          <w:vertAlign w:val="superscript"/>
        </w:rPr>
        <w:t>®</w:t>
      </w:r>
      <w:r>
        <w:rPr>
          <w:rFonts w:ascii="Arial" w:hAnsi="Arial" w:cs="Arial"/>
          <w:szCs w:val="20"/>
        </w:rPr>
        <w:t xml:space="preserve"> D panels are stored off-site at a location determined by the owner and are deployed by moving to their point of use and bolted to pre-installed anchors in the building/structure following the methods described in this manual.  It is important to follow the deployment procedure described in th</w:t>
      </w:r>
      <w:r w:rsidR="00746884">
        <w:rPr>
          <w:rFonts w:ascii="Arial" w:hAnsi="Arial" w:cs="Arial"/>
          <w:szCs w:val="20"/>
        </w:rPr>
        <w:t>e O&amp;M Manual</w:t>
      </w:r>
      <w:r>
        <w:rPr>
          <w:rFonts w:ascii="Arial" w:hAnsi="Arial" w:cs="Arial"/>
          <w:szCs w:val="20"/>
        </w:rPr>
        <w:t xml:space="preserve"> to ensure the proper compression of all sealing gaskets, and to ensure that the seals are not damaged during storage, transit from the point of storage to the door opening, and during deployment. </w:t>
      </w:r>
    </w:p>
    <w:p w14:paraId="30515E61" w14:textId="77777777" w:rsidR="00E43394" w:rsidRDefault="00E43394" w:rsidP="00E43394">
      <w:pPr>
        <w:pStyle w:val="BodyText"/>
        <w:rPr>
          <w:rFonts w:ascii="Arial" w:hAnsi="Arial" w:cs="Arial"/>
          <w:szCs w:val="20"/>
        </w:rPr>
      </w:pPr>
    </w:p>
    <w:p w14:paraId="3C9E7F0A" w14:textId="01B62FFC" w:rsidR="00E43394" w:rsidRDefault="00E43394" w:rsidP="00E43394">
      <w:pPr>
        <w:pStyle w:val="BodyText"/>
        <w:rPr>
          <w:rFonts w:ascii="Arial" w:hAnsi="Arial" w:cs="Arial"/>
          <w:szCs w:val="20"/>
        </w:rPr>
      </w:pPr>
      <w:r>
        <w:rPr>
          <w:rFonts w:ascii="Arial" w:hAnsi="Arial" w:cs="Arial"/>
          <w:szCs w:val="20"/>
        </w:rPr>
        <w:t xml:space="preserve">To ensure proper compression of the bottom gasket on the </w:t>
      </w:r>
      <w:r w:rsidR="005C7275">
        <w:rPr>
          <w:rFonts w:ascii="Arial" w:hAnsi="Arial" w:cs="Arial"/>
          <w:szCs w:val="20"/>
        </w:rPr>
        <w:t>Flex-Cover</w:t>
      </w:r>
      <w:r w:rsidR="005C7275" w:rsidRPr="004C5D22">
        <w:rPr>
          <w:rFonts w:ascii="Arial" w:hAnsi="Arial" w:cs="Arial"/>
          <w:szCs w:val="20"/>
          <w:vertAlign w:val="superscript"/>
        </w:rPr>
        <w:t>®</w:t>
      </w:r>
      <w:r w:rsidR="005C7275">
        <w:rPr>
          <w:rFonts w:ascii="Arial" w:hAnsi="Arial" w:cs="Arial"/>
          <w:szCs w:val="20"/>
        </w:rPr>
        <w:t xml:space="preserve"> </w:t>
      </w:r>
      <w:r>
        <w:rPr>
          <w:rFonts w:ascii="Arial" w:hAnsi="Arial" w:cs="Arial"/>
          <w:szCs w:val="20"/>
        </w:rPr>
        <w:t xml:space="preserve">versions, a downward compression feature is included on each side of the frame that enables a watertight seal to be created on the horizontal/ground surface. In addition, due to the vulnerable location of the bottom sealing gasket during transport and storage, the </w:t>
      </w:r>
      <w:r w:rsidR="005C7275">
        <w:rPr>
          <w:rFonts w:ascii="Arial" w:hAnsi="Arial" w:cs="Arial"/>
          <w:szCs w:val="20"/>
        </w:rPr>
        <w:t>Flex-Cover</w:t>
      </w:r>
      <w:r w:rsidR="005C7275" w:rsidRPr="004C5D22">
        <w:rPr>
          <w:rFonts w:ascii="Arial" w:hAnsi="Arial" w:cs="Arial"/>
          <w:szCs w:val="20"/>
          <w:vertAlign w:val="superscript"/>
        </w:rPr>
        <w:t>®</w:t>
      </w:r>
      <w:r w:rsidR="005C7275">
        <w:rPr>
          <w:rFonts w:ascii="Arial" w:hAnsi="Arial" w:cs="Arial"/>
          <w:szCs w:val="20"/>
        </w:rPr>
        <w:t xml:space="preserve"> </w:t>
      </w:r>
      <w:r>
        <w:rPr>
          <w:rFonts w:ascii="Arial" w:hAnsi="Arial" w:cs="Arial"/>
          <w:szCs w:val="20"/>
        </w:rPr>
        <w:t xml:space="preserve">versions also include a gasket protection feature that automatically deploys to protect the bottom gasket from damage once the barrier is removed from position.  Ensure this feature is utilized exactly as detailed herein.  Damage to the seal will cause water leakage rates to be higher than advertised.  </w:t>
      </w:r>
    </w:p>
    <w:p w14:paraId="277C6745" w14:textId="77777777" w:rsidR="00E43394" w:rsidRDefault="00E43394" w:rsidP="00E43394">
      <w:pPr>
        <w:pStyle w:val="BodyText"/>
        <w:rPr>
          <w:rFonts w:ascii="Arial" w:hAnsi="Arial" w:cs="Arial"/>
          <w:szCs w:val="20"/>
        </w:rPr>
      </w:pPr>
    </w:p>
    <w:p w14:paraId="75794478" w14:textId="1E630FB1" w:rsidR="00DA0C07" w:rsidRDefault="00E43394" w:rsidP="00E43394">
      <w:pPr>
        <w:pStyle w:val="BodyText"/>
        <w:rPr>
          <w:rFonts w:ascii="Arial" w:hAnsi="Arial" w:cs="Arial"/>
          <w:color w:val="000000" w:themeColor="text1"/>
          <w:szCs w:val="20"/>
        </w:rPr>
      </w:pPr>
      <w:r w:rsidRPr="00BB1D64">
        <w:rPr>
          <w:rFonts w:ascii="Arial" w:hAnsi="Arial" w:cs="Arial"/>
          <w:color w:val="000000" w:themeColor="text1"/>
          <w:szCs w:val="20"/>
        </w:rPr>
        <w:t>The Flex-Cover</w:t>
      </w:r>
      <w:r w:rsidRPr="00BB1D64">
        <w:rPr>
          <w:rFonts w:ascii="Arial" w:hAnsi="Arial" w:cs="Arial"/>
          <w:color w:val="000000" w:themeColor="text1"/>
          <w:szCs w:val="20"/>
          <w:vertAlign w:val="superscript"/>
        </w:rPr>
        <w:t>®</w:t>
      </w:r>
      <w:r w:rsidRPr="00BB1D64">
        <w:rPr>
          <w:rFonts w:ascii="Arial" w:hAnsi="Arial" w:cs="Arial"/>
          <w:color w:val="000000" w:themeColor="text1"/>
          <w:szCs w:val="20"/>
        </w:rPr>
        <w:t xml:space="preserve"> can seal against most standard building </w:t>
      </w:r>
      <w:r>
        <w:rPr>
          <w:rFonts w:ascii="Arial" w:hAnsi="Arial" w:cs="Arial"/>
          <w:szCs w:val="20"/>
        </w:rPr>
        <w:t xml:space="preserve">façades, including concrete, brick, and CMU </w:t>
      </w:r>
      <w:r w:rsidRPr="00BB1D64">
        <w:rPr>
          <w:rFonts w:ascii="Arial" w:hAnsi="Arial" w:cs="Arial"/>
          <w:color w:val="000000" w:themeColor="text1"/>
          <w:szCs w:val="20"/>
        </w:rPr>
        <w:t xml:space="preserve">with </w:t>
      </w:r>
      <w:r>
        <w:rPr>
          <w:rFonts w:ascii="Arial" w:hAnsi="Arial" w:cs="Arial"/>
          <w:color w:val="000000" w:themeColor="text1"/>
          <w:szCs w:val="20"/>
        </w:rPr>
        <w:t>some</w:t>
      </w:r>
      <w:r w:rsidRPr="00BB1D64">
        <w:rPr>
          <w:rFonts w:ascii="Arial" w:hAnsi="Arial" w:cs="Arial"/>
          <w:color w:val="000000" w:themeColor="text1"/>
          <w:szCs w:val="20"/>
        </w:rPr>
        <w:t xml:space="preserve"> preparation. </w:t>
      </w:r>
      <w:r w:rsidR="00DA0C07">
        <w:rPr>
          <w:rFonts w:ascii="Arial" w:hAnsi="Arial" w:cs="Arial"/>
          <w:color w:val="000000" w:themeColor="text1"/>
          <w:szCs w:val="20"/>
        </w:rPr>
        <w:t xml:space="preserve">It is imperative however, as with any Dry Flood Proofing method, that the exterior walls be waterproofed so that flood waters </w:t>
      </w:r>
      <w:r w:rsidR="001825B0">
        <w:rPr>
          <w:rFonts w:ascii="Arial" w:hAnsi="Arial" w:cs="Arial"/>
          <w:color w:val="000000" w:themeColor="text1"/>
          <w:szCs w:val="20"/>
        </w:rPr>
        <w:t>cannot</w:t>
      </w:r>
      <w:r w:rsidR="00DA0C07">
        <w:rPr>
          <w:rFonts w:ascii="Arial" w:hAnsi="Arial" w:cs="Arial"/>
          <w:color w:val="000000" w:themeColor="text1"/>
          <w:szCs w:val="20"/>
        </w:rPr>
        <w:t xml:space="preserve"> bypass the</w:t>
      </w:r>
      <w:r w:rsidR="00A94089">
        <w:rPr>
          <w:rFonts w:ascii="Arial" w:hAnsi="Arial" w:cs="Arial"/>
          <w:color w:val="000000" w:themeColor="text1"/>
          <w:szCs w:val="20"/>
        </w:rPr>
        <w:t xml:space="preserve"> </w:t>
      </w:r>
      <w:r w:rsidR="00116D89">
        <w:rPr>
          <w:rFonts w:ascii="Arial" w:hAnsi="Arial" w:cs="Arial"/>
          <w:szCs w:val="20"/>
        </w:rPr>
        <w:t>Flex-Cover</w:t>
      </w:r>
      <w:r w:rsidR="00116D89" w:rsidRPr="004C5D22">
        <w:rPr>
          <w:rFonts w:ascii="Arial" w:hAnsi="Arial" w:cs="Arial"/>
          <w:szCs w:val="20"/>
          <w:vertAlign w:val="superscript"/>
        </w:rPr>
        <w:t>®</w:t>
      </w:r>
      <w:r w:rsidR="00116D89">
        <w:rPr>
          <w:rFonts w:ascii="Arial" w:hAnsi="Arial" w:cs="Arial"/>
          <w:color w:val="000000" w:themeColor="text1"/>
          <w:szCs w:val="20"/>
        </w:rPr>
        <w:t xml:space="preserve"> </w:t>
      </w:r>
      <w:r w:rsidR="00DA0C07">
        <w:rPr>
          <w:rFonts w:ascii="Arial" w:hAnsi="Arial" w:cs="Arial"/>
          <w:color w:val="000000" w:themeColor="text1"/>
          <w:szCs w:val="20"/>
        </w:rPr>
        <w:t>flood protection through the walls</w:t>
      </w:r>
      <w:r w:rsidR="00422B91">
        <w:rPr>
          <w:rFonts w:ascii="Arial" w:hAnsi="Arial" w:cs="Arial"/>
          <w:color w:val="000000" w:themeColor="text1"/>
          <w:szCs w:val="20"/>
        </w:rPr>
        <w:t xml:space="preserve"> of the structure</w:t>
      </w:r>
      <w:r w:rsidR="00DA0C07">
        <w:rPr>
          <w:rFonts w:ascii="Arial" w:hAnsi="Arial" w:cs="Arial"/>
          <w:color w:val="000000" w:themeColor="text1"/>
          <w:szCs w:val="20"/>
        </w:rPr>
        <w:t>.</w:t>
      </w:r>
    </w:p>
    <w:p w14:paraId="0A504284" w14:textId="77777777" w:rsidR="00DA0C07" w:rsidRDefault="00DA0C07" w:rsidP="00E43394">
      <w:pPr>
        <w:pStyle w:val="BodyText"/>
        <w:rPr>
          <w:rFonts w:ascii="Arial" w:hAnsi="Arial" w:cs="Arial"/>
          <w:color w:val="000000" w:themeColor="text1"/>
          <w:szCs w:val="20"/>
        </w:rPr>
      </w:pPr>
    </w:p>
    <w:p w14:paraId="6A92843A" w14:textId="3F9996EF" w:rsidR="00E43394" w:rsidRPr="00BB1D64" w:rsidRDefault="00E43394" w:rsidP="00E43394">
      <w:pPr>
        <w:pStyle w:val="BodyText"/>
        <w:rPr>
          <w:rFonts w:ascii="Arial" w:hAnsi="Arial" w:cs="Arial"/>
          <w:color w:val="000000" w:themeColor="text1"/>
          <w:szCs w:val="20"/>
        </w:rPr>
      </w:pPr>
      <w:r w:rsidRPr="00BB1D64">
        <w:rPr>
          <w:rFonts w:ascii="Arial" w:hAnsi="Arial" w:cs="Arial"/>
          <w:color w:val="000000" w:themeColor="text1"/>
          <w:szCs w:val="20"/>
        </w:rPr>
        <w:t xml:space="preserve">A </w:t>
      </w:r>
      <w:r>
        <w:rPr>
          <w:rFonts w:ascii="Arial" w:hAnsi="Arial" w:cs="Arial"/>
          <w:color w:val="000000" w:themeColor="text1"/>
          <w:szCs w:val="20"/>
        </w:rPr>
        <w:t>foundation</w:t>
      </w:r>
      <w:r w:rsidRPr="00BB1D64">
        <w:rPr>
          <w:rFonts w:ascii="Arial" w:hAnsi="Arial" w:cs="Arial"/>
          <w:color w:val="000000" w:themeColor="text1"/>
          <w:szCs w:val="20"/>
        </w:rPr>
        <w:t xml:space="preserve"> anchor kit is available for purchase from </w:t>
      </w:r>
      <w:r w:rsidR="00116D89">
        <w:rPr>
          <w:rFonts w:ascii="Arial" w:hAnsi="Arial" w:cs="Arial"/>
          <w:color w:val="000000" w:themeColor="text1"/>
          <w:szCs w:val="20"/>
        </w:rPr>
        <w:t>the distributor</w:t>
      </w:r>
      <w:r w:rsidRPr="00BB1D64">
        <w:rPr>
          <w:rFonts w:ascii="Arial" w:hAnsi="Arial" w:cs="Arial"/>
          <w:color w:val="000000" w:themeColor="text1"/>
          <w:szCs w:val="20"/>
        </w:rPr>
        <w:t>.</w:t>
      </w:r>
      <w:r>
        <w:rPr>
          <w:rFonts w:ascii="Arial" w:hAnsi="Arial" w:cs="Arial"/>
          <w:color w:val="000000" w:themeColor="text1"/>
          <w:szCs w:val="20"/>
        </w:rPr>
        <w:t xml:space="preserve">  Installed</w:t>
      </w:r>
      <w:r w:rsidRPr="00BB1D64">
        <w:rPr>
          <w:rFonts w:ascii="Arial" w:hAnsi="Arial" w:cs="Arial"/>
          <w:color w:val="000000" w:themeColor="text1"/>
          <w:szCs w:val="20"/>
        </w:rPr>
        <w:t xml:space="preserve"> anchors will require installation prior to deployment using </w:t>
      </w:r>
      <w:r>
        <w:rPr>
          <w:rFonts w:ascii="Arial" w:hAnsi="Arial" w:cs="Arial"/>
          <w:color w:val="000000" w:themeColor="text1"/>
          <w:szCs w:val="20"/>
        </w:rPr>
        <w:t>an</w:t>
      </w:r>
      <w:r w:rsidRPr="00BB1D64">
        <w:rPr>
          <w:rFonts w:ascii="Arial" w:hAnsi="Arial" w:cs="Arial"/>
          <w:color w:val="000000" w:themeColor="text1"/>
          <w:szCs w:val="20"/>
        </w:rPr>
        <w:t xml:space="preserve"> anchor location template to position the wall </w:t>
      </w:r>
      <w:r>
        <w:rPr>
          <w:rFonts w:ascii="Arial" w:hAnsi="Arial" w:cs="Arial"/>
          <w:color w:val="000000" w:themeColor="text1"/>
          <w:szCs w:val="20"/>
        </w:rPr>
        <w:t>foundation</w:t>
      </w:r>
      <w:r w:rsidRPr="00BB1D64">
        <w:rPr>
          <w:rFonts w:ascii="Arial" w:hAnsi="Arial" w:cs="Arial"/>
          <w:color w:val="000000" w:themeColor="text1"/>
          <w:szCs w:val="20"/>
        </w:rPr>
        <w:t xml:space="preserve"> anchors</w:t>
      </w:r>
      <w:r>
        <w:rPr>
          <w:rFonts w:ascii="Arial" w:hAnsi="Arial" w:cs="Arial"/>
          <w:color w:val="000000" w:themeColor="text1"/>
          <w:szCs w:val="20"/>
        </w:rPr>
        <w:t xml:space="preserve"> in their proper </w:t>
      </w:r>
      <w:r w:rsidR="00DA0C07">
        <w:rPr>
          <w:rFonts w:ascii="Arial" w:hAnsi="Arial" w:cs="Arial"/>
          <w:color w:val="000000" w:themeColor="text1"/>
          <w:szCs w:val="20"/>
        </w:rPr>
        <w:t>locations and</w:t>
      </w:r>
      <w:r>
        <w:rPr>
          <w:rFonts w:ascii="Arial" w:hAnsi="Arial" w:cs="Arial"/>
          <w:color w:val="000000" w:themeColor="text1"/>
          <w:szCs w:val="20"/>
        </w:rPr>
        <w:t xml:space="preserve"> should be done by a qualified professional</w:t>
      </w:r>
      <w:r w:rsidRPr="00BB1D64">
        <w:rPr>
          <w:rFonts w:ascii="Arial" w:hAnsi="Arial" w:cs="Arial"/>
          <w:color w:val="000000" w:themeColor="text1"/>
          <w:szCs w:val="20"/>
        </w:rPr>
        <w:t xml:space="preserve">. </w:t>
      </w:r>
    </w:p>
    <w:p w14:paraId="7EC2EFB2" w14:textId="17787364" w:rsidR="002E319F" w:rsidRPr="002E319F" w:rsidRDefault="002E319F" w:rsidP="002E319F">
      <w:pPr>
        <w:autoSpaceDE w:val="0"/>
        <w:autoSpaceDN w:val="0"/>
        <w:adjustRightInd w:val="0"/>
        <w:rPr>
          <w:rFonts w:ascii="Avenir 35 Light" w:hAnsi="Avenir 35 Light" w:cstheme="minorHAnsi"/>
          <w:sz w:val="22"/>
          <w:szCs w:val="22"/>
        </w:rPr>
      </w:pPr>
      <w:r w:rsidRPr="002E319F">
        <w:rPr>
          <w:rFonts w:ascii="Avenir 35 Light" w:hAnsi="Avenir 35 Light" w:cstheme="minorHAnsi"/>
          <w:sz w:val="22"/>
          <w:szCs w:val="22"/>
        </w:rPr>
        <w:t xml:space="preserve"> </w:t>
      </w:r>
    </w:p>
    <w:p w14:paraId="520B7CE7" w14:textId="7FCAEE99" w:rsidR="002E319F" w:rsidRPr="00EC200D" w:rsidRDefault="002E319F" w:rsidP="00EC200D">
      <w:pPr>
        <w:autoSpaceDE w:val="0"/>
        <w:autoSpaceDN w:val="0"/>
        <w:adjustRightInd w:val="0"/>
        <w:rPr>
          <w:rFonts w:ascii="Avenir 35 Light" w:hAnsi="Avenir 35 Light" w:cstheme="minorHAnsi"/>
          <w:sz w:val="22"/>
          <w:szCs w:val="22"/>
        </w:rPr>
      </w:pPr>
    </w:p>
    <w:p w14:paraId="5A4AAA37" w14:textId="195411D9" w:rsidR="008865E4" w:rsidRPr="00522428" w:rsidRDefault="008865E4" w:rsidP="008865E4">
      <w:pPr>
        <w:autoSpaceDE w:val="0"/>
        <w:autoSpaceDN w:val="0"/>
        <w:adjustRightInd w:val="0"/>
        <w:rPr>
          <w:rFonts w:ascii="Avenir 35 Light" w:hAnsi="Avenir 35 Light" w:cstheme="minorHAnsi"/>
          <w:sz w:val="22"/>
          <w:szCs w:val="22"/>
        </w:rPr>
      </w:pPr>
    </w:p>
    <w:p w14:paraId="7D70E0DC" w14:textId="03B2C53C" w:rsidR="008865E4" w:rsidRPr="00522428" w:rsidRDefault="008865E4" w:rsidP="008865E4">
      <w:pPr>
        <w:rPr>
          <w:rFonts w:ascii="Avenir 35 Light" w:hAnsi="Avenir 35 Light" w:cstheme="minorHAnsi"/>
          <w:b/>
          <w:sz w:val="22"/>
          <w:szCs w:val="22"/>
        </w:rPr>
      </w:pPr>
      <w:r w:rsidRPr="00522428">
        <w:rPr>
          <w:rFonts w:ascii="Avenir 35 Light" w:hAnsi="Avenir 35 Light" w:cstheme="minorHAnsi"/>
          <w:b/>
          <w:sz w:val="22"/>
          <w:szCs w:val="22"/>
        </w:rPr>
        <w:t>Robust Materials</w:t>
      </w:r>
    </w:p>
    <w:p w14:paraId="36AF3592" w14:textId="2B0FC2BD" w:rsidR="002E319F" w:rsidRPr="002E319F" w:rsidRDefault="002E319F" w:rsidP="002E319F">
      <w:pPr>
        <w:autoSpaceDE w:val="0"/>
        <w:autoSpaceDN w:val="0"/>
        <w:adjustRightInd w:val="0"/>
        <w:jc w:val="both"/>
        <w:rPr>
          <w:rFonts w:ascii="Avenir 35 Light" w:hAnsi="Avenir 35 Light" w:cstheme="minorHAnsi"/>
          <w:sz w:val="22"/>
          <w:szCs w:val="22"/>
        </w:rPr>
      </w:pPr>
      <w:r w:rsidRPr="002E319F">
        <w:rPr>
          <w:rFonts w:ascii="Avenir 35 Light" w:hAnsi="Avenir 35 Light" w:cstheme="minorHAnsi"/>
          <w:sz w:val="22"/>
          <w:szCs w:val="22"/>
        </w:rPr>
        <w:t>The Flex-Cover</w:t>
      </w:r>
      <w:r w:rsidRPr="00481A72">
        <w:rPr>
          <w:rFonts w:ascii="Avenir 35 Light" w:hAnsi="Avenir 35 Light" w:cstheme="minorHAnsi"/>
          <w:sz w:val="22"/>
          <w:szCs w:val="22"/>
          <w:vertAlign w:val="superscript"/>
        </w:rPr>
        <w:t>®</w:t>
      </w:r>
      <w:r w:rsidRPr="002E319F">
        <w:rPr>
          <w:rFonts w:ascii="Avenir 35 Light" w:hAnsi="Avenir 35 Light" w:cstheme="minorHAnsi"/>
          <w:sz w:val="22"/>
          <w:szCs w:val="22"/>
        </w:rPr>
        <w:t xml:space="preserve"> is manufactured from high-quality industry standard materials.  All metal components are made from </w:t>
      </w:r>
      <w:r w:rsidR="00BE6488">
        <w:rPr>
          <w:rFonts w:ascii="Avenir 35 Light" w:hAnsi="Avenir 35 Light" w:cstheme="minorHAnsi"/>
          <w:sz w:val="22"/>
          <w:szCs w:val="22"/>
        </w:rPr>
        <w:t xml:space="preserve">Aluminum </w:t>
      </w:r>
      <w:r w:rsidRPr="002E319F">
        <w:rPr>
          <w:rFonts w:ascii="Avenir 35 Light" w:hAnsi="Avenir 35 Light" w:cstheme="minorHAnsi"/>
          <w:sz w:val="22"/>
          <w:szCs w:val="22"/>
        </w:rPr>
        <w:t>for maximum environmental resistance</w:t>
      </w:r>
      <w:r w:rsidR="00BE6488">
        <w:rPr>
          <w:rFonts w:ascii="Avenir 35 Light" w:hAnsi="Avenir 35 Light" w:cstheme="minorHAnsi"/>
          <w:sz w:val="22"/>
          <w:szCs w:val="22"/>
        </w:rPr>
        <w:t xml:space="preserve"> and low weight</w:t>
      </w:r>
      <w:r w:rsidRPr="002E319F">
        <w:rPr>
          <w:rFonts w:ascii="Avenir 35 Light" w:hAnsi="Avenir 35 Light" w:cstheme="minorHAnsi"/>
          <w:sz w:val="22"/>
          <w:szCs w:val="22"/>
        </w:rPr>
        <w:t xml:space="preserve">.  All composite and textile and membrane materials </w:t>
      </w:r>
      <w:r w:rsidRPr="002E319F">
        <w:rPr>
          <w:rFonts w:ascii="Avenir 35 Light" w:hAnsi="Avenir 35 Light" w:cstheme="minorHAnsi"/>
          <w:sz w:val="22"/>
          <w:szCs w:val="22"/>
        </w:rPr>
        <w:lastRenderedPageBreak/>
        <w:t>are highly durable and have been proven in long term use in other industries including aerospace, building coverings, trucking, and oil &amp; gas production.</w:t>
      </w:r>
    </w:p>
    <w:p w14:paraId="09A8FFD7" w14:textId="09E9DBF7" w:rsidR="008865E4" w:rsidRPr="00522428" w:rsidRDefault="008865E4" w:rsidP="008865E4">
      <w:pPr>
        <w:autoSpaceDE w:val="0"/>
        <w:autoSpaceDN w:val="0"/>
        <w:adjustRightInd w:val="0"/>
        <w:rPr>
          <w:rFonts w:ascii="Avenir 35 Light" w:hAnsi="Avenir 35 Light" w:cstheme="minorHAnsi"/>
          <w:sz w:val="22"/>
          <w:szCs w:val="22"/>
        </w:rPr>
      </w:pPr>
    </w:p>
    <w:p w14:paraId="0DBC234B" w14:textId="5B48BC86" w:rsidR="006326FE" w:rsidRDefault="006326FE" w:rsidP="00E44235">
      <w:pPr>
        <w:rPr>
          <w:rFonts w:ascii="Avenir 35 Light" w:hAnsi="Avenir 35 Light" w:cstheme="minorHAnsi"/>
          <w:sz w:val="22"/>
          <w:szCs w:val="22"/>
        </w:rPr>
      </w:pPr>
      <w:r>
        <w:rPr>
          <w:rFonts w:ascii="Avenir 35 Light" w:hAnsi="Avenir 35 Light" w:cstheme="minorHAnsi"/>
          <w:sz w:val="22"/>
          <w:szCs w:val="22"/>
        </w:rPr>
        <w:t xml:space="preserve">Patent </w:t>
      </w:r>
      <w:r w:rsidR="0019296A" w:rsidRPr="002E319F">
        <w:rPr>
          <w:rFonts w:ascii="Avenir 35 Light" w:hAnsi="Avenir 35 Light" w:cstheme="minorHAnsi"/>
          <w:sz w:val="22"/>
          <w:szCs w:val="22"/>
        </w:rPr>
        <w:t xml:space="preserve">US </w:t>
      </w:r>
      <w:r w:rsidR="0019296A">
        <w:rPr>
          <w:rFonts w:ascii="Avenir 35 Light" w:hAnsi="Avenir 35 Light" w:cstheme="minorHAnsi"/>
          <w:sz w:val="22"/>
          <w:szCs w:val="22"/>
        </w:rPr>
        <w:t>9,598,851</w:t>
      </w:r>
    </w:p>
    <w:p w14:paraId="003DEE3A" w14:textId="6DBBA62D" w:rsidR="002E319F" w:rsidRDefault="002E319F" w:rsidP="00E44235"/>
    <w:p w14:paraId="53FA3274" w14:textId="1281AB47" w:rsidR="006A07A3" w:rsidRDefault="006A07A3" w:rsidP="00E44235"/>
    <w:p w14:paraId="1BFAC8AE" w14:textId="123B08F4" w:rsidR="002E319F" w:rsidRDefault="006A07A3" w:rsidP="00E44235">
      <w:r>
        <w:rPr>
          <w:noProof/>
        </w:rPr>
        <w:drawing>
          <wp:inline distT="0" distB="0" distL="0" distR="0" wp14:anchorId="07ADDA63" wp14:editId="2CF0C2CD">
            <wp:extent cx="3657600" cy="2170230"/>
            <wp:effectExtent l="19050" t="19050" r="19050" b="20955"/>
            <wp:docPr id="3" name="Picture 10">
              <a:extLst xmlns:a="http://schemas.openxmlformats.org/drawingml/2006/main">
                <a:ext uri="{FF2B5EF4-FFF2-40B4-BE49-F238E27FC236}">
                  <a16:creationId xmlns:a16="http://schemas.microsoft.com/office/drawing/2014/main" id="{9ABCC908-8263-4D61-8CAD-B441E21ED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ABCC908-8263-4D61-8CAD-B441E21EDEE4}"/>
                        </a:ext>
                      </a:extLst>
                    </pic:cNvPr>
                    <pic:cNvPicPr>
                      <a:picLocks noChangeAspect="1"/>
                    </pic:cNvPicPr>
                  </pic:nvPicPr>
                  <pic:blipFill rotWithShape="1">
                    <a:blip r:embed="rId8"/>
                    <a:srcRect l="10417" t="17078" r="10972" b="-1"/>
                    <a:stretch/>
                  </pic:blipFill>
                  <pic:spPr bwMode="auto">
                    <a:xfrm>
                      <a:off x="0" y="0"/>
                      <a:ext cx="3674604" cy="21803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25B09348" w14:textId="3A31FA36" w:rsidR="0078052D" w:rsidRDefault="00A344F4" w:rsidP="00E44235">
      <w:pPr>
        <w:rPr>
          <w:rFonts w:ascii="Avenir 35 Light" w:hAnsi="Avenir 35 Light"/>
          <w:sz w:val="22"/>
          <w:szCs w:val="22"/>
        </w:rPr>
      </w:pPr>
      <w:r>
        <w:rPr>
          <w:rFonts w:ascii="Avenir 35 Light" w:hAnsi="Avenir 35 Light"/>
          <w:sz w:val="22"/>
          <w:szCs w:val="22"/>
        </w:rPr>
        <w:t>Stacked Panel (4’ and 2’) Leakage Testing</w:t>
      </w:r>
    </w:p>
    <w:p w14:paraId="15FA8C40" w14:textId="64D867B7" w:rsidR="0078052D" w:rsidRDefault="0078052D" w:rsidP="00E44235">
      <w:pPr>
        <w:rPr>
          <w:rFonts w:ascii="Avenir 35 Light" w:hAnsi="Avenir 35 Light"/>
          <w:sz w:val="22"/>
          <w:szCs w:val="22"/>
        </w:rPr>
      </w:pPr>
    </w:p>
    <w:p w14:paraId="36117F94" w14:textId="650FF46D" w:rsidR="002E319F" w:rsidRPr="0078052D" w:rsidRDefault="00FC6F40" w:rsidP="00E44235">
      <w:pPr>
        <w:rPr>
          <w:rFonts w:ascii="Avenir 35 Light" w:hAnsi="Avenir 35 Light"/>
          <w:sz w:val="22"/>
          <w:szCs w:val="22"/>
        </w:rPr>
      </w:pPr>
      <w:r>
        <w:rPr>
          <w:rFonts w:ascii="Avenir 35 Light" w:hAnsi="Avenir 35 Light" w:cstheme="minorHAnsi"/>
          <w:b/>
          <w:noProof/>
          <w:sz w:val="22"/>
          <w:szCs w:val="22"/>
        </w:rPr>
        <mc:AlternateContent>
          <mc:Choice Requires="wpg">
            <w:drawing>
              <wp:anchor distT="0" distB="0" distL="114300" distR="114300" simplePos="0" relativeHeight="251688960" behindDoc="0" locked="0" layoutInCell="1" allowOverlap="1" wp14:anchorId="2B652274" wp14:editId="79E5B89E">
                <wp:simplePos x="0" y="0"/>
                <wp:positionH relativeFrom="column">
                  <wp:posOffset>809625</wp:posOffset>
                </wp:positionH>
                <wp:positionV relativeFrom="paragraph">
                  <wp:posOffset>5715</wp:posOffset>
                </wp:positionV>
                <wp:extent cx="5981700" cy="3404870"/>
                <wp:effectExtent l="0" t="0" r="0" b="5080"/>
                <wp:wrapNone/>
                <wp:docPr id="27" name="Group 27"/>
                <wp:cNvGraphicFramePr/>
                <a:graphic xmlns:a="http://schemas.openxmlformats.org/drawingml/2006/main">
                  <a:graphicData uri="http://schemas.microsoft.com/office/word/2010/wordprocessingGroup">
                    <wpg:wgp>
                      <wpg:cNvGrpSpPr/>
                      <wpg:grpSpPr>
                        <a:xfrm>
                          <a:off x="0" y="0"/>
                          <a:ext cx="5981700" cy="3404870"/>
                          <a:chOff x="0" y="0"/>
                          <a:chExt cx="8933995" cy="5461635"/>
                        </a:xfrm>
                      </wpg:grpSpPr>
                      <pic:pic xmlns:pic="http://schemas.openxmlformats.org/drawingml/2006/picture">
                        <pic:nvPicPr>
                          <pic:cNvPr id="5" name="Content Placeholder 4"/>
                          <pic:cNvPicPr>
                            <a:picLocks noGrp="1" noChangeAspect="1"/>
                          </pic:cNvPicPr>
                        </pic:nvPicPr>
                        <pic:blipFill rotWithShape="1">
                          <a:blip r:embed="rId9"/>
                          <a:srcRect l="29278" r="19055"/>
                          <a:stretch/>
                        </pic:blipFill>
                        <pic:spPr>
                          <a:xfrm>
                            <a:off x="2197100" y="304800"/>
                            <a:ext cx="4736465" cy="5156835"/>
                          </a:xfrm>
                          <a:prstGeom prst="rect">
                            <a:avLst/>
                          </a:prstGeom>
                        </pic:spPr>
                      </pic:pic>
                      <wps:wsp>
                        <wps:cNvPr id="15" name="Straight Arrow Connector 5"/>
                        <wps:cNvCnPr/>
                        <wps:spPr>
                          <a:xfrm>
                            <a:off x="2800350" y="1289050"/>
                            <a:ext cx="988644" cy="625500"/>
                          </a:xfrm>
                          <a:prstGeom prst="straightConnector1">
                            <a:avLst/>
                          </a:prstGeom>
                          <a:ln w="38100">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19" name="Straight Arrow Connector 6"/>
                        <wps:cNvCnPr>
                          <a:cxnSpLocks/>
                        </wps:cNvCnPr>
                        <wps:spPr>
                          <a:xfrm flipV="1">
                            <a:off x="2829983" y="2942166"/>
                            <a:ext cx="956918" cy="435849"/>
                          </a:xfrm>
                          <a:prstGeom prst="straightConnector1">
                            <a:avLst/>
                          </a:prstGeom>
                          <a:ln w="38100">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8"/>
                        <wps:cNvCnPr/>
                        <wps:spPr>
                          <a:xfrm flipH="1">
                            <a:off x="5465233" y="2588683"/>
                            <a:ext cx="1454838" cy="62812"/>
                          </a:xfrm>
                          <a:prstGeom prst="straightConnector1">
                            <a:avLst/>
                          </a:prstGeom>
                          <a:ln w="38100">
                            <a:solidFill>
                              <a:srgbClr val="FF0000"/>
                            </a:solidFill>
                            <a:tailEnd type="triangle"/>
                          </a:ln>
                        </wps:spPr>
                        <wps:style>
                          <a:lnRef idx="3">
                            <a:schemeClr val="dk1"/>
                          </a:lnRef>
                          <a:fillRef idx="0">
                            <a:schemeClr val="dk1"/>
                          </a:fillRef>
                          <a:effectRef idx="2">
                            <a:schemeClr val="dk1"/>
                          </a:effectRef>
                          <a:fontRef idx="minor">
                            <a:schemeClr val="tx1"/>
                          </a:fontRef>
                        </wps:style>
                        <wps:bodyPr/>
                      </wps:wsp>
                      <wps:wsp>
                        <wps:cNvPr id="23" name="TextBox 10"/>
                        <wps:cNvSpPr txBox="1"/>
                        <wps:spPr>
                          <a:xfrm>
                            <a:off x="0" y="812800"/>
                            <a:ext cx="2802890" cy="866775"/>
                          </a:xfrm>
                          <a:prstGeom prst="rect">
                            <a:avLst/>
                          </a:prstGeom>
                          <a:noFill/>
                        </wps:spPr>
                        <wps:txbx>
                          <w:txbxContent>
                            <w:p w14:paraId="7839A21D" w14:textId="19327849"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2ft high Flex-Cover</w:t>
                              </w:r>
                              <w:r w:rsidRPr="0078052D">
                                <w:rPr>
                                  <w:rFonts w:ascii="Avenir 35 Light" w:hAnsi="Avenir 35 Light"/>
                                  <w:color w:val="000000" w:themeColor="text1"/>
                                  <w:kern w:val="24"/>
                                  <w:sz w:val="22"/>
                                  <w:szCs w:val="22"/>
                                  <w:vertAlign w:val="superscript"/>
                                </w:rPr>
                                <w:t>®</w:t>
                              </w:r>
                              <w:r w:rsidRPr="0078052D">
                                <w:rPr>
                                  <w:rFonts w:ascii="Avenir 35 Light" w:hAnsi="Avenir 35 Light"/>
                                  <w:color w:val="000000" w:themeColor="text1"/>
                                  <w:kern w:val="24"/>
                                  <w:sz w:val="22"/>
                                  <w:szCs w:val="22"/>
                                </w:rPr>
                                <w:t xml:space="preserve"> D</w:t>
                              </w:r>
                            </w:p>
                            <w:p w14:paraId="560D2002" w14:textId="77777777" w:rsidR="0078052D" w:rsidRPr="0078052D" w:rsidRDefault="0078052D" w:rsidP="0078052D">
                              <w:pPr>
                                <w:jc w:val="center"/>
                                <w:rPr>
                                  <w:rFonts w:ascii="Avenir 35 Light" w:hAnsi="Avenir 35 Light"/>
                                  <w:sz w:val="22"/>
                                  <w:szCs w:val="22"/>
                                </w:rPr>
                              </w:pPr>
                              <w:r w:rsidRPr="0078052D">
                                <w:rPr>
                                  <w:rFonts w:ascii="Avenir 35 Light" w:hAnsi="Avenir 35 Light"/>
                                  <w:i/>
                                  <w:iCs/>
                                  <w:color w:val="000000" w:themeColor="text1"/>
                                  <w:kern w:val="24"/>
                                  <w:sz w:val="22"/>
                                  <w:szCs w:val="22"/>
                                </w:rPr>
                                <w:t>(Can be used independently for protection from &lt;2ft of water)</w:t>
                              </w:r>
                            </w:p>
                          </w:txbxContent>
                        </wps:txbx>
                        <wps:bodyPr wrap="square" rtlCol="0">
                          <a:noAutofit/>
                        </wps:bodyPr>
                      </wps:wsp>
                      <wps:wsp>
                        <wps:cNvPr id="24" name="TextBox 11"/>
                        <wps:cNvSpPr txBox="1"/>
                        <wps:spPr>
                          <a:xfrm>
                            <a:off x="372531" y="3153833"/>
                            <a:ext cx="2425065" cy="370205"/>
                          </a:xfrm>
                          <a:prstGeom prst="rect">
                            <a:avLst/>
                          </a:prstGeom>
                          <a:noFill/>
                        </wps:spPr>
                        <wps:txbx>
                          <w:txbxContent>
                            <w:p w14:paraId="5091C5AA" w14:textId="28A33B9B" w:rsidR="0078052D" w:rsidRPr="0078052D" w:rsidRDefault="0078052D" w:rsidP="0078052D">
                              <w:pPr>
                                <w:rPr>
                                  <w:rFonts w:ascii="Avenir 35 Light" w:hAnsi="Avenir 35 Light"/>
                                  <w:sz w:val="22"/>
                                  <w:szCs w:val="22"/>
                                </w:rPr>
                              </w:pPr>
                              <w:r w:rsidRPr="0078052D">
                                <w:rPr>
                                  <w:rFonts w:ascii="Avenir 35 Light" w:hAnsi="Avenir 35 Light"/>
                                  <w:color w:val="000000" w:themeColor="text1"/>
                                  <w:kern w:val="24"/>
                                  <w:sz w:val="22"/>
                                  <w:szCs w:val="22"/>
                                </w:rPr>
                                <w:t>4ft high Flex-Cover</w:t>
                              </w:r>
                              <w:r w:rsidRPr="0078052D">
                                <w:rPr>
                                  <w:rFonts w:ascii="Avenir 35 Light" w:hAnsi="Avenir 35 Light"/>
                                  <w:color w:val="000000" w:themeColor="text1"/>
                                  <w:kern w:val="24"/>
                                  <w:sz w:val="22"/>
                                  <w:szCs w:val="22"/>
                                  <w:vertAlign w:val="superscript"/>
                                </w:rPr>
                                <w:t>®</w:t>
                              </w:r>
                              <w:r w:rsidRPr="0078052D">
                                <w:rPr>
                                  <w:rFonts w:ascii="Avenir 35 Light" w:hAnsi="Avenir 35 Light"/>
                                  <w:color w:val="000000" w:themeColor="text1"/>
                                  <w:kern w:val="24"/>
                                  <w:sz w:val="22"/>
                                  <w:szCs w:val="22"/>
                                </w:rPr>
                                <w:t xml:space="preserve"> D</w:t>
                              </w:r>
                            </w:p>
                          </w:txbxContent>
                        </wps:txbx>
                        <wps:bodyPr wrap="square" rtlCol="0">
                          <a:noAutofit/>
                        </wps:bodyPr>
                      </wps:wsp>
                      <wps:wsp>
                        <wps:cNvPr id="25" name="TextBox 12"/>
                        <wps:cNvSpPr txBox="1"/>
                        <wps:spPr>
                          <a:xfrm>
                            <a:off x="4944533" y="0"/>
                            <a:ext cx="3602461" cy="646331"/>
                          </a:xfrm>
                          <a:prstGeom prst="rect">
                            <a:avLst/>
                          </a:prstGeom>
                          <a:noFill/>
                        </wps:spPr>
                        <wps:txbx>
                          <w:txbxContent>
                            <w:p w14:paraId="0358FBE7" w14:textId="403D4D3B"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Flex-Cover® D is stackable for protection up to 6ft of water</w:t>
                              </w:r>
                            </w:p>
                          </w:txbxContent>
                        </wps:txbx>
                        <wps:bodyPr wrap="square" rtlCol="0">
                          <a:noAutofit/>
                        </wps:bodyPr>
                      </wps:wsp>
                      <wps:wsp>
                        <wps:cNvPr id="26" name="TextBox 13"/>
                        <wps:cNvSpPr txBox="1"/>
                        <wps:spPr>
                          <a:xfrm>
                            <a:off x="6917235" y="2159000"/>
                            <a:ext cx="2016760" cy="1145540"/>
                          </a:xfrm>
                          <a:prstGeom prst="rect">
                            <a:avLst/>
                          </a:prstGeom>
                          <a:noFill/>
                        </wps:spPr>
                        <wps:txbx>
                          <w:txbxContent>
                            <w:p w14:paraId="1A16A200" w14:textId="77777777"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Cover-to-Cover Water Seal</w:t>
                              </w:r>
                            </w:p>
                            <w:p w14:paraId="7151A9A5" w14:textId="77777777" w:rsidR="0078052D" w:rsidRPr="0078052D" w:rsidRDefault="0078052D" w:rsidP="0078052D">
                              <w:pPr>
                                <w:jc w:val="center"/>
                                <w:rPr>
                                  <w:rFonts w:ascii="Avenir 35 Light" w:hAnsi="Avenir 35 Light"/>
                                  <w:sz w:val="22"/>
                                  <w:szCs w:val="22"/>
                                </w:rPr>
                              </w:pPr>
                              <w:r w:rsidRPr="0078052D">
                                <w:rPr>
                                  <w:rFonts w:ascii="Avenir 35 Light" w:hAnsi="Avenir 35 Light"/>
                                  <w:i/>
                                  <w:iCs/>
                                  <w:color w:val="000000" w:themeColor="text1"/>
                                  <w:kern w:val="24"/>
                                  <w:sz w:val="22"/>
                                  <w:szCs w:val="22"/>
                                </w:rPr>
                                <w:t>(Same as sealing against the ground)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652274" id="Group 27" o:spid="_x0000_s1026" style="position:absolute;margin-left:63.75pt;margin-top:.45pt;width:471pt;height:268.1pt;z-index:251688960;mso-width-relative:margin;mso-height-relative:margin" coordsize="89339,546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">
                <v:shapetype id="_x0000_t32" coordsize="21600,21600" o:spt="32" o:oned="t" path="m,l21600,21600e" filled="f">
                  <v:path arrowok="t" fillok="f" o:connecttype="none"/>
                  <o:lock v:ext="edit" shapetype="t"/>
                </v:shapetype>
                <v:shape id="Straight Arrow Connector 5" o:spid="_x0000_s1028" type="#_x0000_t32" style="position:absolute;left:28003;top:12890;width:9886;height:625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" strokecolor="red" strokeweight="3pt">
                  <v:stroke endarrow="block" joinstyle="miter"/>
                </v:shape>
                <v:shape id="Straight Arrow Connector 6" o:spid="_x0000_s1029" type="#_x0000_t32" style="position:absolute;left:28299;top:29421;width:9570;height:435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" strokecolor="red" strokeweight="3pt">
                  <v:stroke endarrow="block" joinstyle="miter"/>
                  <o:lock v:ext="edit" shapetype="f"/>
                </v:shape>
                <v:shape id="Straight Arrow Connector 8" o:spid="_x0000_s1030" type="#_x0000_t32" style="position:absolute;left:54652;top:25886;width:14548;height:62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" strokecolor="red" strokeweight="3pt">
                  <v:stroke endarrow="block" joinstyle="miter"/>
                </v:shape>
                <v:shapetype id="_x0000_t202" coordsize="21600,21600" o:spt="202" path="m,l,21600r21600,l21600,xe">
                  <v:stroke joinstyle="miter"/>
                  <v:path gradientshapeok="t" o:connecttype="rect"/>
                </v:shapetype>
                <v:shape id="TextBox 10" o:spid="_x0000_s1031" type="#_x0000_t202" style="position:absolute;top:8128;width:28028;height:8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7839A21D" w14:textId="19327849"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2ft high Flex-Cover</w:t>
                        </w:r>
                        <w:r w:rsidRPr="0078052D">
                          <w:rPr>
                            <w:rFonts w:ascii="Avenir 35 Light" w:hAnsi="Avenir 35 Light"/>
                            <w:color w:val="000000" w:themeColor="text1"/>
                            <w:kern w:val="24"/>
                            <w:sz w:val="22"/>
                            <w:szCs w:val="22"/>
                            <w:vertAlign w:val="superscript"/>
                          </w:rPr>
                          <w:t>®</w:t>
                        </w:r>
                        <w:r w:rsidRPr="0078052D">
                          <w:rPr>
                            <w:rFonts w:ascii="Avenir 35 Light" w:hAnsi="Avenir 35 Light"/>
                            <w:color w:val="000000" w:themeColor="text1"/>
                            <w:kern w:val="24"/>
                            <w:sz w:val="22"/>
                            <w:szCs w:val="22"/>
                          </w:rPr>
                          <w:t xml:space="preserve"> D</w:t>
                        </w:r>
                      </w:p>
                      <w:p w14:paraId="560D2002" w14:textId="77777777" w:rsidR="0078052D" w:rsidRPr="0078052D" w:rsidRDefault="0078052D" w:rsidP="0078052D">
                        <w:pPr>
                          <w:jc w:val="center"/>
                          <w:rPr>
                            <w:rFonts w:ascii="Avenir 35 Light" w:hAnsi="Avenir 35 Light"/>
                            <w:sz w:val="22"/>
                            <w:szCs w:val="22"/>
                          </w:rPr>
                        </w:pPr>
                        <w:r w:rsidRPr="0078052D">
                          <w:rPr>
                            <w:rFonts w:ascii="Avenir 35 Light" w:hAnsi="Avenir 35 Light"/>
                            <w:i/>
                            <w:iCs/>
                            <w:color w:val="000000" w:themeColor="text1"/>
                            <w:kern w:val="24"/>
                            <w:sz w:val="22"/>
                            <w:szCs w:val="22"/>
                          </w:rPr>
                          <w:t>(Can be used independently for protection from &lt;2ft of water)</w:t>
                        </w:r>
                      </w:p>
                    </w:txbxContent>
                  </v:textbox>
                </v:shape>
                <v:shape id="TextBox 11" o:spid="_x0000_s1032" type="#_x0000_t202" style="position:absolute;left:3725;top:31538;width:24250;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5091C5AA" w14:textId="28A33B9B" w:rsidR="0078052D" w:rsidRPr="0078052D" w:rsidRDefault="0078052D" w:rsidP="0078052D">
                        <w:pPr>
                          <w:rPr>
                            <w:rFonts w:ascii="Avenir 35 Light" w:hAnsi="Avenir 35 Light"/>
                            <w:sz w:val="22"/>
                            <w:szCs w:val="22"/>
                          </w:rPr>
                        </w:pPr>
                        <w:r w:rsidRPr="0078052D">
                          <w:rPr>
                            <w:rFonts w:ascii="Avenir 35 Light" w:hAnsi="Avenir 35 Light"/>
                            <w:color w:val="000000" w:themeColor="text1"/>
                            <w:kern w:val="24"/>
                            <w:sz w:val="22"/>
                            <w:szCs w:val="22"/>
                          </w:rPr>
                          <w:t>4ft high Flex-Cover</w:t>
                        </w:r>
                        <w:r w:rsidRPr="0078052D">
                          <w:rPr>
                            <w:rFonts w:ascii="Avenir 35 Light" w:hAnsi="Avenir 35 Light"/>
                            <w:color w:val="000000" w:themeColor="text1"/>
                            <w:kern w:val="24"/>
                            <w:sz w:val="22"/>
                            <w:szCs w:val="22"/>
                            <w:vertAlign w:val="superscript"/>
                          </w:rPr>
                          <w:t>®</w:t>
                        </w:r>
                        <w:r w:rsidRPr="0078052D">
                          <w:rPr>
                            <w:rFonts w:ascii="Avenir 35 Light" w:hAnsi="Avenir 35 Light"/>
                            <w:color w:val="000000" w:themeColor="text1"/>
                            <w:kern w:val="24"/>
                            <w:sz w:val="22"/>
                            <w:szCs w:val="22"/>
                          </w:rPr>
                          <w:t xml:space="preserve"> D</w:t>
                        </w:r>
                      </w:p>
                    </w:txbxContent>
                  </v:textbox>
                </v:shape>
                <v:shape id="TextBox 12" o:spid="_x0000_s1033" type="#_x0000_t202" style="position:absolute;left:49445;width:36024;height:64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0358FBE7" w14:textId="403D4D3B"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Flex-Cover® D is stackable for protection up to 6ft of water</w:t>
                        </w:r>
                      </w:p>
                    </w:txbxContent>
                  </v:textbox>
                </v:shape>
                <v:shape id="TextBox 13" o:spid="_x0000_s1034" type="#_x0000_t202" style="position:absolute;left:69172;top:21590;width:20167;height:11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" filled="f" stroked="f">
                  <v:textbox>
                    <w:txbxContent>
                      <w:p w14:paraId="1A16A200" w14:textId="77777777" w:rsidR="0078052D" w:rsidRPr="0078052D" w:rsidRDefault="0078052D" w:rsidP="0078052D">
                        <w:pPr>
                          <w:jc w:val="center"/>
                          <w:rPr>
                            <w:rFonts w:ascii="Avenir 35 Light" w:hAnsi="Avenir 35 Light"/>
                            <w:sz w:val="22"/>
                            <w:szCs w:val="22"/>
                          </w:rPr>
                        </w:pPr>
                        <w:r w:rsidRPr="0078052D">
                          <w:rPr>
                            <w:rFonts w:ascii="Avenir 35 Light" w:hAnsi="Avenir 35 Light"/>
                            <w:color w:val="000000" w:themeColor="text1"/>
                            <w:kern w:val="24"/>
                            <w:sz w:val="22"/>
                            <w:szCs w:val="22"/>
                          </w:rPr>
                          <w:t>Cover-to-Cover Water Seal</w:t>
                        </w:r>
                      </w:p>
                      <w:p w14:paraId="7151A9A5" w14:textId="77777777" w:rsidR="0078052D" w:rsidRPr="0078052D" w:rsidRDefault="0078052D" w:rsidP="0078052D">
                        <w:pPr>
                          <w:jc w:val="center"/>
                          <w:rPr>
                            <w:rFonts w:ascii="Avenir 35 Light" w:hAnsi="Avenir 35 Light"/>
                            <w:sz w:val="22"/>
                            <w:szCs w:val="22"/>
                          </w:rPr>
                        </w:pPr>
                        <w:r w:rsidRPr="0078052D">
                          <w:rPr>
                            <w:rFonts w:ascii="Avenir 35 Light" w:hAnsi="Avenir 35 Light"/>
                            <w:i/>
                            <w:iCs/>
                            <w:color w:val="000000" w:themeColor="text1"/>
                            <w:kern w:val="24"/>
                            <w:sz w:val="22"/>
                            <w:szCs w:val="22"/>
                          </w:rPr>
                          <w:t>(Same as sealing against the ground)</w:t>
                        </w:r>
                      </w:p>
                    </w:txbxContent>
                  </v:textbox>
                </v:shape>
              </v:group>
            </w:pict>
          </mc:Fallback>
        </mc:AlternateContent>
      </w:r>
    </w:p>
    <w:p w14:paraId="45D5371B" w14:textId="4038FB5D" w:rsidR="002E319F" w:rsidRDefault="002E319F" w:rsidP="00E44235"/>
    <w:p w14:paraId="3A248826" w14:textId="1AD6D451" w:rsidR="002E319F" w:rsidRDefault="002E319F" w:rsidP="00E44235"/>
    <w:p w14:paraId="47981E41" w14:textId="61B724FB" w:rsidR="002E319F" w:rsidRDefault="002E319F" w:rsidP="00E44235"/>
    <w:p w14:paraId="3158B393" w14:textId="59AB11AE" w:rsidR="002E319F" w:rsidRDefault="002E319F" w:rsidP="00E44235"/>
    <w:p w14:paraId="6B582B2D" w14:textId="0B71DA57" w:rsidR="002E319F" w:rsidRDefault="002E319F" w:rsidP="00E44235"/>
    <w:p w14:paraId="534449F0" w14:textId="2AEDF3AF" w:rsidR="002E319F" w:rsidRDefault="002E319F" w:rsidP="00E44235"/>
    <w:p w14:paraId="7B01CB58" w14:textId="531A570A" w:rsidR="002E319F" w:rsidRDefault="002E319F" w:rsidP="00E44235"/>
    <w:p w14:paraId="5EC82225" w14:textId="5880079F" w:rsidR="0032022F" w:rsidRDefault="0032022F" w:rsidP="008865E4">
      <w:pPr>
        <w:rPr>
          <w:rFonts w:ascii="Avenir 35 Light" w:hAnsi="Avenir 35 Light" w:cstheme="minorHAnsi"/>
          <w:noProof/>
          <w:sz w:val="22"/>
          <w:szCs w:val="22"/>
        </w:rPr>
      </w:pPr>
    </w:p>
    <w:p w14:paraId="6FDF213E" w14:textId="5615D978" w:rsidR="0032022F" w:rsidRPr="00522428" w:rsidRDefault="0032022F" w:rsidP="008865E4">
      <w:pPr>
        <w:rPr>
          <w:rFonts w:ascii="Avenir 35 Light" w:hAnsi="Avenir 35 Light" w:cstheme="minorHAnsi"/>
          <w:noProof/>
          <w:sz w:val="22"/>
          <w:szCs w:val="22"/>
        </w:rPr>
      </w:pPr>
    </w:p>
    <w:p w14:paraId="4BF285E2" w14:textId="77777777" w:rsidR="0078052D" w:rsidRDefault="0078052D">
      <w:pPr>
        <w:rPr>
          <w:rFonts w:ascii="Avenir 35 Light" w:hAnsi="Avenir 35 Light" w:cstheme="minorHAnsi"/>
          <w:b/>
          <w:sz w:val="22"/>
          <w:szCs w:val="22"/>
        </w:rPr>
      </w:pPr>
    </w:p>
    <w:p w14:paraId="543F2817" w14:textId="77777777" w:rsidR="0078052D" w:rsidRDefault="0078052D">
      <w:pPr>
        <w:rPr>
          <w:rFonts w:ascii="Avenir 35 Light" w:hAnsi="Avenir 35 Light" w:cstheme="minorHAnsi"/>
          <w:b/>
          <w:sz w:val="22"/>
          <w:szCs w:val="22"/>
        </w:rPr>
      </w:pPr>
    </w:p>
    <w:p w14:paraId="7BD05807" w14:textId="77777777" w:rsidR="0078052D" w:rsidRDefault="0078052D">
      <w:pPr>
        <w:rPr>
          <w:rFonts w:ascii="Avenir 35 Light" w:hAnsi="Avenir 35 Light" w:cstheme="minorHAnsi"/>
          <w:b/>
          <w:sz w:val="22"/>
          <w:szCs w:val="22"/>
        </w:rPr>
      </w:pPr>
    </w:p>
    <w:p w14:paraId="33FACC2C" w14:textId="77777777" w:rsidR="0078052D" w:rsidRDefault="0078052D">
      <w:pPr>
        <w:rPr>
          <w:rFonts w:ascii="Avenir 35 Light" w:hAnsi="Avenir 35 Light" w:cstheme="minorHAnsi"/>
          <w:b/>
          <w:sz w:val="22"/>
          <w:szCs w:val="22"/>
        </w:rPr>
      </w:pPr>
    </w:p>
    <w:p w14:paraId="7FF0672E" w14:textId="77777777" w:rsidR="0078052D" w:rsidRDefault="0078052D">
      <w:pPr>
        <w:rPr>
          <w:rFonts w:ascii="Avenir 35 Light" w:hAnsi="Avenir 35 Light" w:cstheme="minorHAnsi"/>
          <w:b/>
          <w:sz w:val="22"/>
          <w:szCs w:val="22"/>
        </w:rPr>
      </w:pPr>
    </w:p>
    <w:p w14:paraId="2ADD3A7C" w14:textId="77777777" w:rsidR="0078052D" w:rsidRDefault="0078052D">
      <w:pPr>
        <w:rPr>
          <w:rFonts w:ascii="Avenir 35 Light" w:hAnsi="Avenir 35 Light" w:cstheme="minorHAnsi"/>
          <w:b/>
          <w:sz w:val="22"/>
          <w:szCs w:val="22"/>
        </w:rPr>
      </w:pPr>
    </w:p>
    <w:p w14:paraId="583F32AB" w14:textId="77777777" w:rsidR="00F64C4D" w:rsidRDefault="00F64C4D">
      <w:pPr>
        <w:rPr>
          <w:rFonts w:ascii="Avenir 35 Light" w:hAnsi="Avenir 35 Light" w:cstheme="minorHAnsi"/>
          <w:b/>
          <w:sz w:val="22"/>
          <w:szCs w:val="22"/>
        </w:rPr>
      </w:pPr>
      <w:r>
        <w:rPr>
          <w:rFonts w:ascii="Avenir 35 Light" w:hAnsi="Avenir 35 Light" w:cstheme="minorHAnsi"/>
          <w:b/>
          <w:sz w:val="22"/>
          <w:szCs w:val="22"/>
        </w:rPr>
        <w:br w:type="page"/>
      </w:r>
    </w:p>
    <w:p w14:paraId="034EA07A" w14:textId="7208D779" w:rsidR="008865E4" w:rsidRPr="00522428" w:rsidRDefault="008865E4" w:rsidP="008865E4">
      <w:pPr>
        <w:rPr>
          <w:rFonts w:ascii="Avenir 35 Light" w:hAnsi="Avenir 35 Light" w:cstheme="minorHAnsi"/>
          <w:b/>
          <w:sz w:val="22"/>
          <w:szCs w:val="22"/>
        </w:rPr>
      </w:pPr>
      <w:r w:rsidRPr="00522428">
        <w:rPr>
          <w:rFonts w:ascii="Avenir 35 Light" w:hAnsi="Avenir 35 Light" w:cstheme="minorHAnsi"/>
          <w:b/>
          <w:sz w:val="22"/>
          <w:szCs w:val="22"/>
        </w:rPr>
        <w:lastRenderedPageBreak/>
        <w:t>CONFIGURATIONS</w:t>
      </w:r>
    </w:p>
    <w:p w14:paraId="7A6F1307" w14:textId="53FFA0EB" w:rsidR="008865E4" w:rsidRPr="00522428" w:rsidRDefault="008865E4" w:rsidP="008865E4">
      <w:pPr>
        <w:rPr>
          <w:rFonts w:ascii="Avenir 35 Light" w:hAnsi="Avenir 35 Light" w:cstheme="minorHAnsi"/>
          <w:sz w:val="22"/>
          <w:szCs w:val="22"/>
        </w:rPr>
      </w:pPr>
    </w:p>
    <w:p w14:paraId="3DB830DF" w14:textId="595DC161" w:rsidR="002E319F" w:rsidRPr="002E319F" w:rsidRDefault="002E319F" w:rsidP="002E319F">
      <w:pPr>
        <w:rPr>
          <w:rFonts w:ascii="Avenir 35 Light" w:hAnsi="Avenir 35 Light" w:cstheme="minorHAnsi"/>
          <w:sz w:val="22"/>
          <w:szCs w:val="22"/>
        </w:rPr>
      </w:pPr>
      <w:r w:rsidRPr="002E319F">
        <w:rPr>
          <w:rFonts w:ascii="Avenir 35 Light" w:hAnsi="Avenir 35 Light" w:cstheme="minorHAnsi"/>
          <w:sz w:val="22"/>
          <w:szCs w:val="22"/>
        </w:rPr>
        <w:t>The Flex-Cover</w:t>
      </w:r>
      <w:r w:rsidRPr="00BE6488">
        <w:rPr>
          <w:rFonts w:ascii="Avenir 35 Light" w:hAnsi="Avenir 35 Light" w:cstheme="minorHAnsi"/>
          <w:sz w:val="22"/>
          <w:szCs w:val="22"/>
          <w:vertAlign w:val="superscript"/>
        </w:rPr>
        <w:t>®</w:t>
      </w:r>
      <w:r w:rsidRPr="002E319F">
        <w:rPr>
          <w:rFonts w:ascii="Avenir 35 Light" w:hAnsi="Avenir 35 Light" w:cstheme="minorHAnsi"/>
          <w:sz w:val="22"/>
          <w:szCs w:val="22"/>
        </w:rPr>
        <w:t xml:space="preserve"> can be configured to protect many types of </w:t>
      </w:r>
      <w:r w:rsidR="00BE6488">
        <w:rPr>
          <w:rFonts w:ascii="Avenir 35 Light" w:hAnsi="Avenir 35 Light" w:cstheme="minorHAnsi"/>
          <w:sz w:val="22"/>
          <w:szCs w:val="22"/>
        </w:rPr>
        <w:t xml:space="preserve">vertical </w:t>
      </w:r>
      <w:r w:rsidRPr="002E319F">
        <w:rPr>
          <w:rFonts w:ascii="Avenir 35 Light" w:hAnsi="Avenir 35 Light" w:cstheme="minorHAnsi"/>
          <w:sz w:val="22"/>
          <w:szCs w:val="22"/>
        </w:rPr>
        <w:t xml:space="preserve">openings.  This includes doors, windows, ventilation </w:t>
      </w:r>
      <w:r w:rsidR="00BE6488">
        <w:rPr>
          <w:rFonts w:ascii="Avenir 35 Light" w:hAnsi="Avenir 35 Light" w:cstheme="minorHAnsi"/>
          <w:sz w:val="22"/>
          <w:szCs w:val="22"/>
        </w:rPr>
        <w:t>openings</w:t>
      </w:r>
      <w:r w:rsidRPr="002E319F">
        <w:rPr>
          <w:rFonts w:ascii="Avenir 35 Light" w:hAnsi="Avenir 35 Light" w:cstheme="minorHAnsi"/>
          <w:sz w:val="22"/>
          <w:szCs w:val="22"/>
        </w:rPr>
        <w:t>, etc.</w:t>
      </w:r>
    </w:p>
    <w:p w14:paraId="1AA50A75" w14:textId="77777777" w:rsidR="008865E4" w:rsidRPr="00522428" w:rsidRDefault="008865E4" w:rsidP="008865E4">
      <w:pPr>
        <w:rPr>
          <w:rFonts w:ascii="Avenir 35 Light" w:hAnsi="Avenir 35 Light" w:cstheme="minorHAnsi"/>
          <w:sz w:val="22"/>
          <w:szCs w:val="22"/>
        </w:rPr>
      </w:pPr>
    </w:p>
    <w:p w14:paraId="496F9D13" w14:textId="6F2B792A" w:rsidR="00D81357" w:rsidRPr="00F618DF" w:rsidRDefault="00D81357" w:rsidP="00D81357">
      <w:pPr>
        <w:rPr>
          <w:rFonts w:ascii="Avenir 35 Light" w:hAnsi="Avenir 35 Light"/>
          <w:sz w:val="22"/>
          <w:szCs w:val="22"/>
        </w:rPr>
      </w:pPr>
      <w:r w:rsidRPr="00F618DF">
        <w:rPr>
          <w:rFonts w:ascii="Avenir 35 Light" w:hAnsi="Avenir 35 Light"/>
          <w:b/>
          <w:bCs/>
          <w:sz w:val="22"/>
          <w:szCs w:val="22"/>
        </w:rPr>
        <w:t xml:space="preserve">1.1. SCOPE. </w:t>
      </w:r>
      <w:r w:rsidRPr="00F618DF">
        <w:rPr>
          <w:rFonts w:ascii="Avenir 35 Light" w:hAnsi="Avenir 35 Light"/>
          <w:sz w:val="22"/>
          <w:szCs w:val="22"/>
        </w:rPr>
        <w:t xml:space="preserve">This section covers the </w:t>
      </w:r>
      <w:r w:rsidR="002E319F" w:rsidRPr="002E319F">
        <w:rPr>
          <w:rFonts w:ascii="Avenir 35 Light" w:hAnsi="Avenir 35 Light"/>
          <w:sz w:val="22"/>
          <w:szCs w:val="22"/>
        </w:rPr>
        <w:t>Flex-Cover</w:t>
      </w:r>
      <w:r w:rsidR="002E319F" w:rsidRPr="00BE6488">
        <w:rPr>
          <w:rFonts w:ascii="Avenir 35 Light" w:hAnsi="Avenir 35 Light"/>
          <w:sz w:val="22"/>
          <w:szCs w:val="22"/>
          <w:vertAlign w:val="superscript"/>
        </w:rPr>
        <w:t>®</w:t>
      </w:r>
      <w:r w:rsidR="002E319F" w:rsidRPr="002E319F">
        <w:rPr>
          <w:rFonts w:ascii="Avenir 35 Light" w:hAnsi="Avenir 35 Light"/>
          <w:sz w:val="22"/>
          <w:szCs w:val="22"/>
        </w:rPr>
        <w:t xml:space="preserve"> for doors.</w:t>
      </w:r>
    </w:p>
    <w:p w14:paraId="59E9CAE0" w14:textId="77777777" w:rsidR="00D81357" w:rsidRPr="00F618DF" w:rsidRDefault="00D81357" w:rsidP="00D81357">
      <w:pPr>
        <w:rPr>
          <w:rFonts w:ascii="Avenir 35 Light" w:hAnsi="Avenir 35 Light"/>
          <w:b/>
          <w:bCs/>
          <w:sz w:val="22"/>
          <w:szCs w:val="22"/>
        </w:rPr>
      </w:pPr>
    </w:p>
    <w:p w14:paraId="264B3807" w14:textId="55E593D9" w:rsidR="002E319F" w:rsidRPr="002E319F" w:rsidRDefault="00D81357" w:rsidP="002E319F">
      <w:pPr>
        <w:rPr>
          <w:rFonts w:ascii="Avenir 35 Light" w:hAnsi="Avenir 35 Light"/>
          <w:sz w:val="22"/>
          <w:szCs w:val="22"/>
        </w:rPr>
      </w:pPr>
      <w:r w:rsidRPr="00F618DF">
        <w:rPr>
          <w:rFonts w:ascii="Avenir 35 Light" w:hAnsi="Avenir 35 Light"/>
          <w:b/>
          <w:bCs/>
          <w:sz w:val="22"/>
          <w:szCs w:val="22"/>
        </w:rPr>
        <w:t xml:space="preserve">1.2. GENERAL. </w:t>
      </w:r>
      <w:r w:rsidR="002E319F" w:rsidRPr="002E319F">
        <w:rPr>
          <w:rFonts w:ascii="Avenir 35 Light" w:hAnsi="Avenir 35 Light"/>
          <w:sz w:val="22"/>
          <w:szCs w:val="22"/>
        </w:rPr>
        <w:t>The equipment provided under this section shall be fabricated, assembled, erected, and</w:t>
      </w:r>
    </w:p>
    <w:p w14:paraId="2EB11F4A" w14:textId="77777777" w:rsidR="002E319F" w:rsidRPr="002E319F" w:rsidRDefault="002E319F" w:rsidP="002E319F">
      <w:pPr>
        <w:rPr>
          <w:rFonts w:ascii="Avenir 35 Light" w:hAnsi="Avenir 35 Light"/>
          <w:sz w:val="22"/>
          <w:szCs w:val="22"/>
        </w:rPr>
      </w:pPr>
      <w:r w:rsidRPr="002E319F">
        <w:rPr>
          <w:rFonts w:ascii="Avenir 35 Light" w:hAnsi="Avenir 35 Light"/>
          <w:sz w:val="22"/>
          <w:szCs w:val="22"/>
        </w:rPr>
        <w:t>placed in proper operating condition in full conformity with the drawings, specifications, engineering data,</w:t>
      </w:r>
    </w:p>
    <w:p w14:paraId="5C0A1CF1" w14:textId="77777777" w:rsidR="002E319F" w:rsidRPr="002E319F" w:rsidRDefault="002E319F" w:rsidP="002E319F">
      <w:pPr>
        <w:rPr>
          <w:rFonts w:ascii="Avenir 35 Light" w:hAnsi="Avenir 35 Light"/>
          <w:sz w:val="22"/>
          <w:szCs w:val="22"/>
        </w:rPr>
      </w:pPr>
      <w:r w:rsidRPr="002E319F">
        <w:rPr>
          <w:rFonts w:ascii="Avenir 35 Light" w:hAnsi="Avenir 35 Light"/>
          <w:sz w:val="22"/>
          <w:szCs w:val="22"/>
        </w:rPr>
        <w:t>instructions and recommendations of the equipment manufacturer unless exceptions are noted by the</w:t>
      </w:r>
    </w:p>
    <w:p w14:paraId="0B053933" w14:textId="7CD09C66" w:rsidR="002E319F" w:rsidRDefault="002E319F" w:rsidP="002E319F">
      <w:pPr>
        <w:rPr>
          <w:rFonts w:ascii="Avenir 35 Light" w:hAnsi="Avenir 35 Light"/>
          <w:sz w:val="22"/>
          <w:szCs w:val="22"/>
        </w:rPr>
      </w:pPr>
      <w:r w:rsidRPr="002E319F">
        <w:rPr>
          <w:rFonts w:ascii="Avenir 35 Light" w:hAnsi="Avenir 35 Light"/>
          <w:sz w:val="22"/>
          <w:szCs w:val="22"/>
        </w:rPr>
        <w:t>engineer. The Flex-Cover® shall be supplied with all the necessary parts and accessories indicated on the drawings, specified or otherwise required for a complete, properly operating installation, and shall be the latest product of a manufacturer regularly engaged in the production flexible flood barriers. The flood barrier supplied under this section shall be Flex-Cover</w:t>
      </w:r>
      <w:r w:rsidRPr="00746884">
        <w:rPr>
          <w:rFonts w:ascii="Avenir 35 Light" w:hAnsi="Avenir 35 Light"/>
          <w:sz w:val="22"/>
          <w:szCs w:val="22"/>
          <w:vertAlign w:val="superscript"/>
        </w:rPr>
        <w:t>®</w:t>
      </w:r>
      <w:r w:rsidRPr="002E319F">
        <w:rPr>
          <w:rFonts w:ascii="Avenir 35 Light" w:hAnsi="Avenir 35 Light"/>
          <w:sz w:val="22"/>
          <w:szCs w:val="22"/>
        </w:rPr>
        <w:t xml:space="preserve"> as manufactured by ILC Dover LP.</w:t>
      </w:r>
    </w:p>
    <w:p w14:paraId="0B71D6A2" w14:textId="5B8527DD" w:rsidR="0050582E" w:rsidRDefault="0050582E" w:rsidP="002E319F">
      <w:pPr>
        <w:rPr>
          <w:rFonts w:ascii="Avenir 35 Light" w:hAnsi="Avenir 35 Light"/>
          <w:sz w:val="22"/>
          <w:szCs w:val="22"/>
        </w:rPr>
      </w:pPr>
    </w:p>
    <w:p w14:paraId="143842C5" w14:textId="77777777" w:rsidR="0050582E" w:rsidRPr="00522428" w:rsidRDefault="0050582E" w:rsidP="0050582E">
      <w:pPr>
        <w:rPr>
          <w:rFonts w:ascii="Avenir 35 Light" w:hAnsi="Avenir 35 Light" w:cstheme="minorHAnsi"/>
          <w:b/>
          <w:sz w:val="22"/>
          <w:szCs w:val="22"/>
        </w:rPr>
      </w:pPr>
      <w:r w:rsidRPr="00522428">
        <w:rPr>
          <w:rFonts w:ascii="Avenir 35 Light" w:hAnsi="Avenir 35 Light" w:cstheme="minorHAnsi"/>
          <w:b/>
          <w:sz w:val="22"/>
          <w:szCs w:val="22"/>
        </w:rPr>
        <w:t>Robust Materials</w:t>
      </w:r>
    </w:p>
    <w:p w14:paraId="303C2D7D" w14:textId="2F12B76D" w:rsidR="0050582E" w:rsidRDefault="0050582E" w:rsidP="0050582E">
      <w:pPr>
        <w:autoSpaceDE w:val="0"/>
        <w:autoSpaceDN w:val="0"/>
        <w:adjustRightInd w:val="0"/>
        <w:rPr>
          <w:rFonts w:ascii="Avenir 35 Light" w:hAnsi="Avenir 35 Light" w:cstheme="minorHAnsi"/>
          <w:sz w:val="22"/>
          <w:szCs w:val="22"/>
        </w:rPr>
      </w:pPr>
      <w:r w:rsidRPr="00522428">
        <w:rPr>
          <w:rFonts w:ascii="Avenir 35 Light" w:hAnsi="Avenir 35 Light" w:cstheme="minorHAnsi"/>
          <w:sz w:val="22"/>
          <w:szCs w:val="22"/>
        </w:rPr>
        <w:t>The Flex-</w:t>
      </w:r>
      <w:r>
        <w:rPr>
          <w:rFonts w:ascii="Avenir 35 Light" w:hAnsi="Avenir 35 Light" w:cstheme="minorHAnsi"/>
          <w:sz w:val="22"/>
          <w:szCs w:val="22"/>
        </w:rPr>
        <w:t>Cover</w:t>
      </w:r>
      <w:r w:rsidRPr="0050582E">
        <w:rPr>
          <w:rFonts w:ascii="Avenir 35 Light" w:hAnsi="Avenir 35 Light" w:cstheme="minorHAnsi"/>
          <w:sz w:val="22"/>
          <w:szCs w:val="22"/>
          <w:vertAlign w:val="superscript"/>
        </w:rPr>
        <w:t>®</w:t>
      </w:r>
      <w:r>
        <w:rPr>
          <w:rFonts w:ascii="Avenir 35 Light" w:hAnsi="Avenir 35 Light" w:cstheme="minorHAnsi"/>
          <w:sz w:val="22"/>
          <w:szCs w:val="22"/>
        </w:rPr>
        <w:t xml:space="preserve"> </w:t>
      </w:r>
      <w:r w:rsidRPr="00522428">
        <w:rPr>
          <w:rFonts w:ascii="Avenir 35 Light" w:hAnsi="Avenir 35 Light" w:cstheme="minorHAnsi"/>
          <w:sz w:val="22"/>
          <w:szCs w:val="22"/>
        </w:rPr>
        <w:t xml:space="preserve">D is manufactured from high-quality industry standard materials.  </w:t>
      </w:r>
      <w:r>
        <w:rPr>
          <w:rFonts w:ascii="Avenir 35 Light" w:hAnsi="Avenir 35 Light" w:cstheme="minorHAnsi"/>
          <w:sz w:val="22"/>
          <w:szCs w:val="22"/>
        </w:rPr>
        <w:t xml:space="preserve"> </w:t>
      </w:r>
      <w:r w:rsidRPr="00522428">
        <w:rPr>
          <w:rFonts w:ascii="Avenir 35 Light" w:hAnsi="Avenir 35 Light" w:cstheme="minorHAnsi"/>
          <w:sz w:val="22"/>
          <w:szCs w:val="22"/>
        </w:rPr>
        <w:t>All textile and membrane materials are highly durable and have been proven in long-term use in other industries including building coverings, trucking, and oil &amp; gas production.</w:t>
      </w:r>
      <w:r>
        <w:rPr>
          <w:rFonts w:ascii="Avenir 35 Light" w:hAnsi="Avenir 35 Light" w:cstheme="minorHAnsi"/>
          <w:sz w:val="22"/>
          <w:szCs w:val="22"/>
        </w:rPr>
        <w:t xml:space="preserve"> These include:</w:t>
      </w:r>
    </w:p>
    <w:p w14:paraId="1E573FD3" w14:textId="77777777" w:rsidR="0050582E" w:rsidRPr="002E319F" w:rsidRDefault="0050582E" w:rsidP="002E319F">
      <w:pPr>
        <w:rPr>
          <w:rFonts w:ascii="Avenir 35 Light" w:hAnsi="Avenir 35 Light"/>
          <w:sz w:val="22"/>
          <w:szCs w:val="22"/>
        </w:rPr>
      </w:pPr>
    </w:p>
    <w:p w14:paraId="29D8979C" w14:textId="0D5598A2" w:rsidR="00746884" w:rsidRDefault="00746884" w:rsidP="00746884">
      <w:pPr>
        <w:pStyle w:val="BodyText"/>
        <w:numPr>
          <w:ilvl w:val="0"/>
          <w:numId w:val="8"/>
        </w:numPr>
        <w:spacing w:before="60"/>
        <w:jc w:val="both"/>
        <w:rPr>
          <w:rFonts w:ascii="Avenir 35 Light" w:hAnsi="Avenir 35 Light" w:cs="Arial"/>
          <w:sz w:val="22"/>
          <w:szCs w:val="22"/>
        </w:rPr>
      </w:pPr>
      <w:r w:rsidRPr="0050582E">
        <w:rPr>
          <w:rFonts w:ascii="Avenir 35 Light" w:hAnsi="Avenir 35 Light" w:cs="Arial"/>
          <w:sz w:val="22"/>
          <w:szCs w:val="22"/>
        </w:rPr>
        <w:t>A structural aluminum frame with a</w:t>
      </w:r>
      <w:r w:rsidR="00095116">
        <w:rPr>
          <w:rFonts w:ascii="Avenir 35 Light" w:hAnsi="Avenir 35 Light" w:cs="Arial"/>
          <w:sz w:val="22"/>
          <w:szCs w:val="22"/>
        </w:rPr>
        <w:t>n</w:t>
      </w:r>
      <w:r w:rsidRPr="0050582E">
        <w:rPr>
          <w:rFonts w:ascii="Avenir 35 Light" w:hAnsi="Avenir 35 Light" w:cs="Arial"/>
          <w:sz w:val="22"/>
          <w:szCs w:val="22"/>
        </w:rPr>
        <w:t xml:space="preserve"> </w:t>
      </w:r>
      <w:r w:rsidR="0050582E">
        <w:rPr>
          <w:rFonts w:ascii="Avenir 35 Light" w:hAnsi="Avenir 35 Light" w:cs="Arial"/>
          <w:sz w:val="22"/>
          <w:szCs w:val="22"/>
        </w:rPr>
        <w:t xml:space="preserve">outer </w:t>
      </w:r>
      <w:r w:rsidR="0050582E" w:rsidRPr="0050582E">
        <w:rPr>
          <w:rFonts w:ascii="Avenir 35 Light" w:hAnsi="Avenir 35 Light" w:cs="Arial"/>
          <w:sz w:val="22"/>
          <w:szCs w:val="22"/>
        </w:rPr>
        <w:t>bladder layer</w:t>
      </w:r>
      <w:r w:rsidR="0050582E">
        <w:rPr>
          <w:rFonts w:ascii="Avenir 35 Light" w:hAnsi="Avenir 35 Light" w:cs="Arial"/>
          <w:sz w:val="22"/>
          <w:szCs w:val="22"/>
        </w:rPr>
        <w:t xml:space="preserve">, coated </w:t>
      </w:r>
      <w:r w:rsidRPr="0050582E">
        <w:rPr>
          <w:rFonts w:ascii="Avenir 35 Light" w:hAnsi="Avenir 35 Light" w:cs="Arial"/>
          <w:sz w:val="22"/>
          <w:szCs w:val="22"/>
        </w:rPr>
        <w:t>fabric water barrier</w:t>
      </w:r>
      <w:r w:rsidR="0050582E">
        <w:rPr>
          <w:rFonts w:ascii="Avenir 35 Light" w:hAnsi="Avenir 35 Light" w:cs="Arial"/>
          <w:sz w:val="22"/>
          <w:szCs w:val="22"/>
        </w:rPr>
        <w:t xml:space="preserve"> and structural webbings,</w:t>
      </w:r>
    </w:p>
    <w:p w14:paraId="042EAA0C" w14:textId="76D0532D" w:rsidR="0050582E" w:rsidRDefault="0050582E" w:rsidP="00746884">
      <w:pPr>
        <w:pStyle w:val="BodyText"/>
        <w:numPr>
          <w:ilvl w:val="0"/>
          <w:numId w:val="8"/>
        </w:numPr>
        <w:spacing w:before="60"/>
        <w:jc w:val="both"/>
        <w:rPr>
          <w:rFonts w:ascii="Avenir 35 Light" w:hAnsi="Avenir 35 Light" w:cs="Arial"/>
          <w:sz w:val="22"/>
          <w:szCs w:val="22"/>
        </w:rPr>
      </w:pPr>
      <w:r>
        <w:rPr>
          <w:rFonts w:ascii="Avenir 35 Light" w:hAnsi="Avenir 35 Light" w:cs="Arial"/>
          <w:sz w:val="22"/>
          <w:szCs w:val="22"/>
        </w:rPr>
        <w:t>The outer bladder is a coated polyester fabric,</w:t>
      </w:r>
    </w:p>
    <w:p w14:paraId="4EBB1F0C" w14:textId="47AEDDAC" w:rsidR="0050582E" w:rsidRDefault="0050582E" w:rsidP="00746884">
      <w:pPr>
        <w:pStyle w:val="BodyText"/>
        <w:numPr>
          <w:ilvl w:val="0"/>
          <w:numId w:val="8"/>
        </w:numPr>
        <w:spacing w:before="60"/>
        <w:jc w:val="both"/>
        <w:rPr>
          <w:rFonts w:ascii="Avenir 35 Light" w:hAnsi="Avenir 35 Light" w:cs="Arial"/>
          <w:sz w:val="22"/>
          <w:szCs w:val="22"/>
        </w:rPr>
      </w:pPr>
      <w:r>
        <w:rPr>
          <w:rFonts w:ascii="Avenir 35 Light" w:hAnsi="Avenir 35 Light" w:cs="Arial"/>
          <w:sz w:val="22"/>
          <w:szCs w:val="22"/>
        </w:rPr>
        <w:t>The water barrier is vinyl coated polyester,</w:t>
      </w:r>
    </w:p>
    <w:p w14:paraId="1A7AE31B" w14:textId="352D3ADB" w:rsidR="0050582E" w:rsidRPr="0050582E" w:rsidRDefault="0050582E" w:rsidP="00746884">
      <w:pPr>
        <w:pStyle w:val="BodyText"/>
        <w:numPr>
          <w:ilvl w:val="0"/>
          <w:numId w:val="8"/>
        </w:numPr>
        <w:spacing w:before="60"/>
        <w:jc w:val="both"/>
        <w:rPr>
          <w:rFonts w:ascii="Avenir 35 Light" w:hAnsi="Avenir 35 Light" w:cs="Arial"/>
          <w:sz w:val="22"/>
          <w:szCs w:val="22"/>
        </w:rPr>
      </w:pPr>
      <w:r>
        <w:rPr>
          <w:rFonts w:ascii="Avenir 35 Light" w:hAnsi="Avenir 35 Light" w:cs="Arial"/>
          <w:sz w:val="22"/>
          <w:szCs w:val="22"/>
        </w:rPr>
        <w:t>The structural webbings are nylon</w:t>
      </w:r>
    </w:p>
    <w:p w14:paraId="753D08C5" w14:textId="5793581B" w:rsidR="00746884" w:rsidRPr="0050582E" w:rsidRDefault="00746884" w:rsidP="00746884">
      <w:pPr>
        <w:pStyle w:val="BodyText"/>
        <w:numPr>
          <w:ilvl w:val="0"/>
          <w:numId w:val="8"/>
        </w:numPr>
        <w:spacing w:before="60"/>
        <w:jc w:val="both"/>
        <w:rPr>
          <w:rFonts w:ascii="Avenir 35 Light" w:hAnsi="Avenir 35 Light" w:cs="Arial"/>
          <w:sz w:val="22"/>
          <w:szCs w:val="22"/>
        </w:rPr>
      </w:pPr>
      <w:r w:rsidRPr="0050582E">
        <w:rPr>
          <w:rFonts w:ascii="Avenir 35 Light" w:hAnsi="Avenir 35 Light" w:cs="Arial"/>
          <w:sz w:val="22"/>
          <w:szCs w:val="22"/>
        </w:rPr>
        <w:t>Replaceable flexible seals on rear and bottom faces</w:t>
      </w:r>
      <w:r w:rsidR="0050582E">
        <w:rPr>
          <w:rFonts w:ascii="Avenir 35 Light" w:hAnsi="Avenir 35 Light" w:cs="Arial"/>
          <w:sz w:val="22"/>
          <w:szCs w:val="22"/>
        </w:rPr>
        <w:t xml:space="preserve"> are closed cell silicone rubber,</w:t>
      </w:r>
      <w:r w:rsidRPr="0050582E">
        <w:rPr>
          <w:rFonts w:ascii="Avenir 35 Light" w:hAnsi="Avenir 35 Light" w:cs="Arial"/>
          <w:sz w:val="22"/>
          <w:szCs w:val="22"/>
        </w:rPr>
        <w:t xml:space="preserve"> </w:t>
      </w:r>
    </w:p>
    <w:p w14:paraId="04A1D9D0" w14:textId="502DA20E" w:rsidR="00746884" w:rsidRDefault="00746884" w:rsidP="00D81357">
      <w:pPr>
        <w:rPr>
          <w:rFonts w:ascii="Avenir 35 Light" w:hAnsi="Avenir 35 Light"/>
          <w:b/>
          <w:bCs/>
          <w:sz w:val="22"/>
          <w:szCs w:val="22"/>
        </w:rPr>
      </w:pPr>
    </w:p>
    <w:p w14:paraId="4187F64F" w14:textId="77777777" w:rsidR="0050582E" w:rsidRPr="0050582E" w:rsidRDefault="0050582E" w:rsidP="008743D3">
      <w:pPr>
        <w:pStyle w:val="BodyText"/>
        <w:rPr>
          <w:rFonts w:ascii="Avenir 35 Light" w:hAnsi="Avenir 35 Light" w:cs="Arial"/>
          <w:b/>
          <w:bCs/>
          <w:sz w:val="22"/>
          <w:szCs w:val="18"/>
        </w:rPr>
      </w:pPr>
      <w:r w:rsidRPr="0050582E">
        <w:rPr>
          <w:rFonts w:ascii="Avenir 35 Light" w:hAnsi="Avenir 35 Light" w:cs="Arial"/>
          <w:b/>
          <w:bCs/>
          <w:sz w:val="22"/>
          <w:szCs w:val="18"/>
        </w:rPr>
        <w:t>Configurations</w:t>
      </w:r>
    </w:p>
    <w:p w14:paraId="43B971CA" w14:textId="0F32ED81" w:rsidR="008743D3" w:rsidRPr="0050582E" w:rsidRDefault="008743D3" w:rsidP="008743D3">
      <w:pPr>
        <w:pStyle w:val="BodyText"/>
        <w:rPr>
          <w:rFonts w:ascii="Avenir 35 Light" w:hAnsi="Avenir 35 Light" w:cs="Arial"/>
          <w:sz w:val="22"/>
          <w:szCs w:val="18"/>
        </w:rPr>
      </w:pPr>
      <w:r w:rsidRPr="0050582E">
        <w:rPr>
          <w:rFonts w:ascii="Avenir 35 Light" w:hAnsi="Avenir 35 Light" w:cs="Arial"/>
          <w:sz w:val="22"/>
          <w:szCs w:val="18"/>
        </w:rPr>
        <w:t>The Flex-Cover</w:t>
      </w:r>
      <w:r w:rsidRPr="0050582E">
        <w:rPr>
          <w:rFonts w:ascii="Avenir 35 Light" w:hAnsi="Avenir 35 Light" w:cs="Arial"/>
          <w:sz w:val="22"/>
          <w:szCs w:val="18"/>
          <w:vertAlign w:val="superscript"/>
        </w:rPr>
        <w:t>®</w:t>
      </w:r>
      <w:r w:rsidRPr="0050582E">
        <w:rPr>
          <w:rFonts w:ascii="Avenir 35 Light" w:hAnsi="Avenir 35 Light" w:cs="Arial"/>
          <w:sz w:val="22"/>
          <w:szCs w:val="18"/>
        </w:rPr>
        <w:t xml:space="preserve"> D panels come in two standard heights and two standard widths.  The different door configurations are designed to seal along the vertical wall on either side of an opening and the bottom seals along the horizontal surface/floor in front of the opening. An additional feature of the Flex-Cover</w:t>
      </w:r>
      <w:r w:rsidRPr="0050582E">
        <w:rPr>
          <w:rFonts w:ascii="Avenir 35 Light" w:hAnsi="Avenir 35 Light" w:cs="Arial"/>
          <w:sz w:val="22"/>
          <w:szCs w:val="18"/>
          <w:vertAlign w:val="superscript"/>
        </w:rPr>
        <w:t>®</w:t>
      </w:r>
      <w:r w:rsidRPr="0050582E">
        <w:rPr>
          <w:rFonts w:ascii="Avenir 35 Light" w:hAnsi="Avenir 35 Light" w:cs="Arial"/>
          <w:sz w:val="22"/>
          <w:szCs w:val="18"/>
        </w:rPr>
        <w:t xml:space="preserve"> D configurations is that a 2ft high panel can be stacked on top of a 4ft high panel to provide </w:t>
      </w:r>
      <w:r w:rsidR="00CA126C">
        <w:rPr>
          <w:rFonts w:ascii="Avenir 35 Light" w:hAnsi="Avenir 35 Light" w:cs="Arial"/>
          <w:sz w:val="22"/>
          <w:szCs w:val="18"/>
        </w:rPr>
        <w:t>up</w:t>
      </w:r>
      <w:r w:rsidR="005F24E6">
        <w:rPr>
          <w:rFonts w:ascii="Avenir 35 Light" w:hAnsi="Avenir 35 Light" w:cs="Arial"/>
          <w:sz w:val="22"/>
          <w:szCs w:val="18"/>
        </w:rPr>
        <w:t xml:space="preserve"> to </w:t>
      </w:r>
      <w:r w:rsidRPr="0050582E">
        <w:rPr>
          <w:rFonts w:ascii="Avenir 35 Light" w:hAnsi="Avenir 35 Light" w:cs="Arial"/>
          <w:sz w:val="22"/>
          <w:szCs w:val="18"/>
        </w:rPr>
        <w:t xml:space="preserve">6ft of protection. </w:t>
      </w:r>
    </w:p>
    <w:p w14:paraId="3C4F3404" w14:textId="07435B8B" w:rsidR="008743D3" w:rsidRDefault="008743D3" w:rsidP="008743D3">
      <w:pPr>
        <w:pStyle w:val="BodyText"/>
        <w:rPr>
          <w:rFonts w:ascii="Arial" w:hAnsi="Arial" w:cs="Arial"/>
          <w:szCs w:val="20"/>
        </w:rPr>
      </w:pPr>
    </w:p>
    <w:p w14:paraId="3E1B9E51" w14:textId="44955374" w:rsidR="008A145E" w:rsidRDefault="008A145E" w:rsidP="008743D3">
      <w:pPr>
        <w:pStyle w:val="BodyText"/>
        <w:rPr>
          <w:rFonts w:ascii="Arial" w:hAnsi="Arial" w:cs="Arial"/>
          <w:szCs w:val="20"/>
        </w:rPr>
      </w:pPr>
    </w:p>
    <w:p w14:paraId="2FAF74AA" w14:textId="791B6A55" w:rsidR="008A145E" w:rsidRDefault="008A145E" w:rsidP="008743D3">
      <w:pPr>
        <w:pStyle w:val="BodyText"/>
        <w:rPr>
          <w:rFonts w:ascii="Arial" w:hAnsi="Arial" w:cs="Arial"/>
          <w:szCs w:val="20"/>
        </w:rPr>
      </w:pPr>
    </w:p>
    <w:p w14:paraId="20808592" w14:textId="523159A7" w:rsidR="008A145E" w:rsidRDefault="005734E9" w:rsidP="008743D3">
      <w:pPr>
        <w:pStyle w:val="BodyText"/>
        <w:rPr>
          <w:rFonts w:ascii="Arial" w:hAnsi="Arial" w:cs="Arial"/>
          <w:szCs w:val="20"/>
        </w:rPr>
      </w:pPr>
      <w:r>
        <w:rPr>
          <w:rFonts w:ascii="Arial" w:hAnsi="Arial" w:cs="Arial"/>
          <w:noProof/>
          <w:szCs w:val="20"/>
        </w:rPr>
        <w:lastRenderedPageBreak/>
        <w:drawing>
          <wp:inline distT="0" distB="0" distL="0" distR="0" wp14:anchorId="7558A0C9" wp14:editId="570D2E9F">
            <wp:extent cx="6773177" cy="35052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8492" cy="3518301"/>
                    </a:xfrm>
                    <a:prstGeom prst="rect">
                      <a:avLst/>
                    </a:prstGeom>
                    <a:noFill/>
                  </pic:spPr>
                </pic:pic>
              </a:graphicData>
            </a:graphic>
          </wp:inline>
        </w:drawing>
      </w:r>
    </w:p>
    <w:p w14:paraId="12410243" w14:textId="77777777" w:rsidR="00FC4945" w:rsidRDefault="00FC4945" w:rsidP="008743D3">
      <w:pPr>
        <w:pStyle w:val="BodyText"/>
        <w:rPr>
          <w:rFonts w:ascii="Arial" w:hAnsi="Arial" w:cs="Arial"/>
          <w:szCs w:val="20"/>
        </w:rPr>
      </w:pPr>
    </w:p>
    <w:p w14:paraId="576F13EB" w14:textId="2F5DB8C4" w:rsidR="008743D3" w:rsidRDefault="008743D3" w:rsidP="00883698">
      <w:pPr>
        <w:pStyle w:val="Heading2"/>
        <w:numPr>
          <w:ilvl w:val="0"/>
          <w:numId w:val="0"/>
        </w:numPr>
        <w:ind w:left="576"/>
        <w:jc w:val="center"/>
      </w:pPr>
    </w:p>
    <w:p w14:paraId="62434C9C" w14:textId="77777777" w:rsidR="00FC4945" w:rsidRDefault="00FC4945" w:rsidP="00883698">
      <w:pPr>
        <w:pStyle w:val="Heading2"/>
        <w:numPr>
          <w:ilvl w:val="0"/>
          <w:numId w:val="0"/>
        </w:numPr>
        <w:ind w:left="576"/>
        <w:jc w:val="center"/>
      </w:pPr>
    </w:p>
    <w:p w14:paraId="51E6B580" w14:textId="06D9FC00" w:rsidR="008743D3" w:rsidRDefault="008743D3" w:rsidP="00883698">
      <w:pPr>
        <w:pStyle w:val="Heading2"/>
        <w:numPr>
          <w:ilvl w:val="0"/>
          <w:numId w:val="0"/>
        </w:numPr>
        <w:ind w:left="576"/>
        <w:jc w:val="left"/>
      </w:pPr>
      <w:bookmarkStart w:id="1" w:name="_Toc508798284"/>
      <w:bookmarkStart w:id="2" w:name="_Toc508798340"/>
      <w:bookmarkStart w:id="3" w:name="_Toc525220129"/>
      <w:bookmarkStart w:id="4" w:name="_Toc525221159"/>
      <w:bookmarkStart w:id="5" w:name="_Toc11920481"/>
      <w:r>
        <w:rPr>
          <w:noProof/>
        </w:rPr>
        <w:drawing>
          <wp:inline distT="0" distB="0" distL="0" distR="0" wp14:anchorId="7F3A9F78" wp14:editId="71919899">
            <wp:extent cx="3096480" cy="230251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5816" cy="2346632"/>
                    </a:xfrm>
                    <a:prstGeom prst="rect">
                      <a:avLst/>
                    </a:prstGeom>
                  </pic:spPr>
                </pic:pic>
              </a:graphicData>
            </a:graphic>
          </wp:inline>
        </w:drawing>
      </w:r>
      <w:bookmarkEnd w:id="1"/>
      <w:bookmarkEnd w:id="2"/>
      <w:bookmarkEnd w:id="3"/>
      <w:bookmarkEnd w:id="4"/>
      <w:bookmarkEnd w:id="5"/>
      <w:r w:rsidR="00883698">
        <w:t xml:space="preserve"> </w:t>
      </w:r>
      <w:bookmarkStart w:id="6" w:name="_Toc525220131"/>
      <w:bookmarkStart w:id="7" w:name="_Toc525221161"/>
      <w:bookmarkStart w:id="8" w:name="_Toc11920483"/>
      <w:r w:rsidR="00883698">
        <w:rPr>
          <w:noProof/>
        </w:rPr>
        <w:drawing>
          <wp:inline distT="0" distB="0" distL="0" distR="0" wp14:anchorId="73A54684" wp14:editId="268F30D6">
            <wp:extent cx="3102532" cy="23050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4859" cy="2329067"/>
                    </a:xfrm>
                    <a:prstGeom prst="rect">
                      <a:avLst/>
                    </a:prstGeom>
                  </pic:spPr>
                </pic:pic>
              </a:graphicData>
            </a:graphic>
          </wp:inline>
        </w:drawing>
      </w:r>
      <w:bookmarkEnd w:id="6"/>
      <w:bookmarkEnd w:id="7"/>
      <w:bookmarkEnd w:id="8"/>
    </w:p>
    <w:p w14:paraId="1ACDDDDF" w14:textId="2290DF57" w:rsidR="008743D3" w:rsidRPr="00BB1D64" w:rsidRDefault="008743D3" w:rsidP="008743D3">
      <w:pPr>
        <w:pStyle w:val="Heading2"/>
        <w:numPr>
          <w:ilvl w:val="0"/>
          <w:numId w:val="0"/>
        </w:numPr>
        <w:ind w:left="576"/>
        <w:jc w:val="center"/>
        <w:rPr>
          <w:rFonts w:ascii="Arial" w:hAnsi="Arial" w:cs="Arial"/>
          <w:b w:val="0"/>
          <w:caps w:val="0"/>
        </w:rPr>
      </w:pPr>
      <w:bookmarkStart w:id="9" w:name="_Toc508798285"/>
      <w:bookmarkStart w:id="10" w:name="_Toc508798341"/>
      <w:bookmarkStart w:id="11" w:name="_Toc525220130"/>
      <w:bookmarkStart w:id="12" w:name="_Toc525221160"/>
      <w:bookmarkStart w:id="13" w:name="_Toc11920482"/>
      <w:r w:rsidRPr="00BB1D64">
        <w:rPr>
          <w:rFonts w:ascii="Arial" w:hAnsi="Arial" w:cs="Arial"/>
          <w:b w:val="0"/>
          <w:caps w:val="0"/>
        </w:rPr>
        <w:t xml:space="preserve">Flex-Cover® D Clamping </w:t>
      </w:r>
      <w:r w:rsidR="00883698">
        <w:rPr>
          <w:rFonts w:ascii="Arial" w:hAnsi="Arial" w:cs="Arial"/>
          <w:b w:val="0"/>
          <w:caps w:val="0"/>
        </w:rPr>
        <w:t xml:space="preserve">and Gasket Protection </w:t>
      </w:r>
      <w:r w:rsidRPr="00BB1D64">
        <w:rPr>
          <w:rFonts w:ascii="Arial" w:hAnsi="Arial" w:cs="Arial"/>
          <w:b w:val="0"/>
          <w:caps w:val="0"/>
        </w:rPr>
        <w:t>Feature Details</w:t>
      </w:r>
      <w:bookmarkEnd w:id="9"/>
      <w:bookmarkEnd w:id="10"/>
      <w:bookmarkEnd w:id="11"/>
      <w:bookmarkEnd w:id="12"/>
      <w:bookmarkEnd w:id="13"/>
    </w:p>
    <w:p w14:paraId="4A8CE197" w14:textId="77777777" w:rsidR="001B654C" w:rsidRPr="00F618DF" w:rsidRDefault="001B654C" w:rsidP="00D81357">
      <w:pPr>
        <w:rPr>
          <w:rFonts w:ascii="Avenir 35 Light" w:hAnsi="Avenir 35 Light"/>
          <w:b/>
          <w:bCs/>
          <w:sz w:val="22"/>
          <w:szCs w:val="22"/>
        </w:rPr>
      </w:pPr>
    </w:p>
    <w:p w14:paraId="271A8744" w14:textId="77777777" w:rsidR="0076043A" w:rsidRDefault="0076043A">
      <w:pPr>
        <w:rPr>
          <w:rFonts w:ascii="Avenir 35 Light" w:hAnsi="Avenir 35 Light" w:cstheme="minorHAnsi"/>
          <w:b/>
          <w:bCs/>
          <w:sz w:val="22"/>
          <w:szCs w:val="22"/>
        </w:rPr>
      </w:pPr>
      <w:r>
        <w:rPr>
          <w:rFonts w:ascii="Avenir 35 Light" w:hAnsi="Avenir 35 Light" w:cstheme="minorHAnsi"/>
          <w:b/>
          <w:bCs/>
          <w:sz w:val="22"/>
          <w:szCs w:val="22"/>
        </w:rPr>
        <w:br w:type="page"/>
      </w:r>
    </w:p>
    <w:p w14:paraId="79317EA2" w14:textId="4FC3D6F6" w:rsidR="00E43394" w:rsidRPr="00522428" w:rsidRDefault="00E43394" w:rsidP="00E43394">
      <w:pPr>
        <w:rPr>
          <w:rFonts w:ascii="Avenir 35 Light" w:hAnsi="Avenir 35 Light" w:cstheme="minorHAnsi"/>
          <w:b/>
          <w:bCs/>
          <w:sz w:val="22"/>
          <w:szCs w:val="22"/>
        </w:rPr>
      </w:pPr>
      <w:r w:rsidRPr="00522428">
        <w:rPr>
          <w:rFonts w:ascii="Avenir 35 Light" w:hAnsi="Avenir 35 Light" w:cstheme="minorHAnsi"/>
          <w:b/>
          <w:bCs/>
          <w:sz w:val="22"/>
          <w:szCs w:val="22"/>
        </w:rPr>
        <w:lastRenderedPageBreak/>
        <w:t>1.3. QUALITY ASSURANCE</w:t>
      </w:r>
    </w:p>
    <w:p w14:paraId="7AD4113F" w14:textId="77777777" w:rsidR="00E43394" w:rsidRPr="00522428" w:rsidRDefault="00E43394" w:rsidP="00E43394">
      <w:pPr>
        <w:rPr>
          <w:rFonts w:ascii="Avenir 35 Light" w:hAnsi="Avenir 35 Light" w:cstheme="minorHAnsi"/>
          <w:b/>
          <w:bCs/>
          <w:sz w:val="22"/>
          <w:szCs w:val="22"/>
        </w:rPr>
      </w:pPr>
    </w:p>
    <w:p w14:paraId="34A69C97" w14:textId="77777777" w:rsidR="00E43394" w:rsidRPr="00522428" w:rsidRDefault="00E43394" w:rsidP="00E43394">
      <w:pPr>
        <w:pStyle w:val="ListParagraph"/>
        <w:numPr>
          <w:ilvl w:val="2"/>
          <w:numId w:val="6"/>
        </w:numPr>
        <w:rPr>
          <w:rFonts w:ascii="Avenir 35 Light" w:hAnsi="Avenir 35 Light" w:cstheme="minorHAnsi"/>
          <w:bCs/>
          <w:sz w:val="22"/>
          <w:szCs w:val="22"/>
        </w:rPr>
      </w:pPr>
      <w:r w:rsidRPr="00522428">
        <w:rPr>
          <w:rFonts w:ascii="Avenir 35 Light" w:hAnsi="Avenir 35 Light" w:cstheme="minorHAnsi"/>
          <w:bCs/>
          <w:sz w:val="22"/>
          <w:szCs w:val="22"/>
        </w:rPr>
        <w:t>Manufacturer qualifications:</w:t>
      </w:r>
    </w:p>
    <w:p w14:paraId="76D22CB0" w14:textId="27E3057A" w:rsidR="00E43394" w:rsidRPr="00522428" w:rsidRDefault="00373F61" w:rsidP="00E43394">
      <w:pPr>
        <w:pStyle w:val="ListParagraph"/>
        <w:numPr>
          <w:ilvl w:val="3"/>
          <w:numId w:val="6"/>
        </w:numPr>
        <w:rPr>
          <w:rFonts w:ascii="Avenir 35 Light" w:hAnsi="Avenir 35 Light" w:cstheme="minorHAnsi"/>
          <w:bCs/>
          <w:sz w:val="22"/>
          <w:szCs w:val="22"/>
        </w:rPr>
      </w:pPr>
      <w:r>
        <w:rPr>
          <w:rFonts w:ascii="Avenir 35 Light" w:hAnsi="Avenir 35 Light" w:cstheme="minorHAnsi"/>
          <w:bCs/>
          <w:sz w:val="22"/>
          <w:szCs w:val="22"/>
        </w:rPr>
        <w:t xml:space="preserve">ILC Dover </w:t>
      </w:r>
      <w:r w:rsidR="005233E2">
        <w:rPr>
          <w:rFonts w:ascii="Avenir 35 Light" w:hAnsi="Avenir 35 Light" w:cstheme="minorHAnsi"/>
          <w:bCs/>
          <w:sz w:val="22"/>
          <w:szCs w:val="22"/>
        </w:rPr>
        <w:t xml:space="preserve">has </w:t>
      </w:r>
      <w:r w:rsidR="00E43394" w:rsidRPr="00522428">
        <w:rPr>
          <w:rFonts w:ascii="Avenir 35 Light" w:hAnsi="Avenir 35 Light" w:cstheme="minorHAnsi"/>
          <w:bCs/>
          <w:sz w:val="22"/>
          <w:szCs w:val="22"/>
        </w:rPr>
        <w:t>a minimum of ten (10) years of successful experience in the design and manufacturing of tensioned fabric structures</w:t>
      </w:r>
    </w:p>
    <w:p w14:paraId="780941FD" w14:textId="7046BEC9" w:rsidR="00E43394" w:rsidRPr="00522428" w:rsidRDefault="00E15936" w:rsidP="00E43394">
      <w:pPr>
        <w:pStyle w:val="ListParagraph"/>
        <w:numPr>
          <w:ilvl w:val="3"/>
          <w:numId w:val="6"/>
        </w:numPr>
        <w:rPr>
          <w:rFonts w:ascii="Avenir 35 Light" w:hAnsi="Avenir 35 Light" w:cstheme="minorHAnsi"/>
          <w:bCs/>
          <w:sz w:val="22"/>
          <w:szCs w:val="22"/>
        </w:rPr>
      </w:pPr>
      <w:r>
        <w:rPr>
          <w:rFonts w:ascii="Avenir 35 Light" w:hAnsi="Avenir 35 Light" w:cstheme="minorHAnsi"/>
          <w:bCs/>
          <w:sz w:val="22"/>
          <w:szCs w:val="22"/>
        </w:rPr>
        <w:t xml:space="preserve">ILC Dover </w:t>
      </w:r>
      <w:r w:rsidR="00A1168A">
        <w:rPr>
          <w:rFonts w:ascii="Avenir 35 Light" w:hAnsi="Avenir 35 Light" w:cstheme="minorHAnsi"/>
          <w:bCs/>
          <w:sz w:val="22"/>
          <w:szCs w:val="22"/>
        </w:rPr>
        <w:t xml:space="preserve">has over </w:t>
      </w:r>
      <w:r w:rsidR="00BB6126">
        <w:rPr>
          <w:rFonts w:ascii="Avenir 35 Light" w:hAnsi="Avenir 35 Light" w:cstheme="minorHAnsi"/>
          <w:bCs/>
          <w:sz w:val="22"/>
          <w:szCs w:val="22"/>
        </w:rPr>
        <w:t>one hundred (100</w:t>
      </w:r>
      <w:r w:rsidR="00E43394" w:rsidRPr="00522428">
        <w:rPr>
          <w:rFonts w:ascii="Avenir 35 Light" w:hAnsi="Avenir 35 Light" w:cstheme="minorHAnsi"/>
          <w:bCs/>
          <w:sz w:val="22"/>
          <w:szCs w:val="22"/>
        </w:rPr>
        <w:t>) flexible, flood barrier systems installed</w:t>
      </w:r>
    </w:p>
    <w:p w14:paraId="1635700A" w14:textId="3225D41A" w:rsidR="00E43394" w:rsidRPr="00522428" w:rsidRDefault="0005177F" w:rsidP="00E43394">
      <w:pPr>
        <w:pStyle w:val="ListParagraph"/>
        <w:numPr>
          <w:ilvl w:val="3"/>
          <w:numId w:val="6"/>
        </w:numPr>
        <w:rPr>
          <w:rFonts w:ascii="Avenir 35 Light" w:hAnsi="Avenir 35 Light" w:cstheme="minorHAnsi"/>
          <w:bCs/>
          <w:sz w:val="22"/>
          <w:szCs w:val="22"/>
        </w:rPr>
      </w:pPr>
      <w:r>
        <w:rPr>
          <w:rFonts w:ascii="Avenir 35 Light" w:hAnsi="Avenir 35 Light" w:cstheme="minorHAnsi"/>
          <w:bCs/>
          <w:sz w:val="22"/>
          <w:szCs w:val="22"/>
        </w:rPr>
        <w:t xml:space="preserve">ILC Dover is </w:t>
      </w:r>
      <w:r w:rsidR="00E43394" w:rsidRPr="00522428">
        <w:rPr>
          <w:rFonts w:ascii="Avenir 35 Light" w:hAnsi="Avenir 35 Light" w:cstheme="minorHAnsi"/>
          <w:bCs/>
          <w:sz w:val="22"/>
          <w:szCs w:val="22"/>
        </w:rPr>
        <w:t>ISO 9001 certified</w:t>
      </w:r>
    </w:p>
    <w:p w14:paraId="1B17DD1E" w14:textId="68ABF9ED" w:rsidR="00E43394" w:rsidRPr="00522428" w:rsidRDefault="006135DD" w:rsidP="00E43394">
      <w:pPr>
        <w:pStyle w:val="ListParagraph"/>
        <w:numPr>
          <w:ilvl w:val="3"/>
          <w:numId w:val="6"/>
        </w:numPr>
        <w:rPr>
          <w:rFonts w:ascii="Avenir 35 Light" w:hAnsi="Avenir 35 Light" w:cstheme="minorHAnsi"/>
          <w:bCs/>
          <w:sz w:val="22"/>
          <w:szCs w:val="22"/>
        </w:rPr>
      </w:pPr>
      <w:r>
        <w:rPr>
          <w:rFonts w:ascii="Avenir 35 Light" w:hAnsi="Avenir 35 Light" w:cstheme="minorHAnsi"/>
          <w:bCs/>
          <w:sz w:val="22"/>
          <w:szCs w:val="22"/>
        </w:rPr>
        <w:t>ILC Dover is a</w:t>
      </w:r>
      <w:r w:rsidR="00E43394" w:rsidRPr="00522428">
        <w:rPr>
          <w:rFonts w:ascii="Avenir 35 Light" w:hAnsi="Avenir 35 Light" w:cstheme="minorHAnsi"/>
          <w:bCs/>
          <w:sz w:val="22"/>
          <w:szCs w:val="22"/>
        </w:rPr>
        <w:t xml:space="preserve"> Factory Mutual (FM) Approved supplier for Flood Barrier products</w:t>
      </w:r>
    </w:p>
    <w:p w14:paraId="23CAAC1E" w14:textId="61783B35" w:rsidR="00E43394" w:rsidRPr="004F2C72" w:rsidRDefault="00022875" w:rsidP="00E43394">
      <w:pPr>
        <w:pStyle w:val="ListParagraph"/>
        <w:numPr>
          <w:ilvl w:val="3"/>
          <w:numId w:val="6"/>
        </w:numPr>
        <w:rPr>
          <w:rFonts w:ascii="Avenir 35 Light" w:hAnsi="Avenir 35 Light" w:cstheme="minorHAnsi"/>
          <w:bCs/>
          <w:sz w:val="22"/>
          <w:szCs w:val="22"/>
        </w:rPr>
      </w:pPr>
      <w:r>
        <w:rPr>
          <w:rFonts w:ascii="Avenir 35 Light" w:hAnsi="Avenir 35 Light" w:cstheme="minorHAnsi"/>
          <w:bCs/>
          <w:sz w:val="22"/>
          <w:szCs w:val="22"/>
        </w:rPr>
        <w:t xml:space="preserve">ILC Dover has </w:t>
      </w:r>
      <w:r w:rsidR="00E43394" w:rsidRPr="00522428">
        <w:rPr>
          <w:rFonts w:ascii="Avenir 35 Light" w:hAnsi="Avenir 35 Light" w:cstheme="minorHAnsi"/>
          <w:bCs/>
          <w:sz w:val="22"/>
          <w:szCs w:val="22"/>
        </w:rPr>
        <w:t>a minimum of one (1) full time employee who is a registered Professional Engineer (PE) and a Certified Flood Plain Manager (CFM) through the Association of State Flood Plain Managers (ASFPM).</w:t>
      </w:r>
    </w:p>
    <w:p w14:paraId="2784435C" w14:textId="77777777" w:rsidR="00E43394" w:rsidRPr="00522428" w:rsidRDefault="00E43394" w:rsidP="00E43394">
      <w:pPr>
        <w:rPr>
          <w:rFonts w:ascii="Avenir 35 Light" w:hAnsi="Avenir 35 Light" w:cstheme="minorHAnsi"/>
          <w:sz w:val="22"/>
          <w:szCs w:val="22"/>
        </w:rPr>
      </w:pPr>
    </w:p>
    <w:p w14:paraId="1818DD31" w14:textId="77777777" w:rsidR="00E43394" w:rsidRPr="00522428" w:rsidRDefault="00E43394" w:rsidP="00E43394">
      <w:pPr>
        <w:pStyle w:val="ListParagraph"/>
        <w:numPr>
          <w:ilvl w:val="1"/>
          <w:numId w:val="3"/>
        </w:numPr>
        <w:rPr>
          <w:rFonts w:ascii="Avenir 35 Light" w:hAnsi="Avenir 35 Light" w:cstheme="minorHAnsi"/>
          <w:b/>
          <w:bCs/>
          <w:sz w:val="22"/>
          <w:szCs w:val="22"/>
        </w:rPr>
      </w:pPr>
      <w:r w:rsidRPr="00522428">
        <w:rPr>
          <w:rFonts w:ascii="Avenir 35 Light" w:hAnsi="Avenir 35 Light" w:cstheme="minorHAnsi"/>
          <w:b/>
          <w:sz w:val="22"/>
          <w:szCs w:val="22"/>
        </w:rPr>
        <w:t>APPLICABLE CODES, STANDARDS AND SPECIFICATIONS</w:t>
      </w:r>
    </w:p>
    <w:p w14:paraId="0CEA6032" w14:textId="77777777" w:rsidR="00E43394" w:rsidRPr="00522428" w:rsidRDefault="00E43394" w:rsidP="00E43394">
      <w:pPr>
        <w:rPr>
          <w:rFonts w:ascii="Avenir 35 Light" w:hAnsi="Avenir 35 Light" w:cstheme="minorHAnsi"/>
          <w:sz w:val="22"/>
          <w:szCs w:val="22"/>
        </w:rPr>
      </w:pPr>
    </w:p>
    <w:p w14:paraId="167904E8" w14:textId="77777777" w:rsidR="00E43394" w:rsidRPr="00522428" w:rsidRDefault="00E43394" w:rsidP="00E43394">
      <w:pPr>
        <w:numPr>
          <w:ilvl w:val="2"/>
          <w:numId w:val="1"/>
        </w:numPr>
        <w:rPr>
          <w:rFonts w:ascii="Avenir 35 Light" w:hAnsi="Avenir 35 Light" w:cstheme="minorHAnsi"/>
          <w:sz w:val="22"/>
          <w:szCs w:val="22"/>
        </w:rPr>
      </w:pPr>
      <w:r w:rsidRPr="00522428">
        <w:rPr>
          <w:rFonts w:ascii="Avenir 35 Light" w:hAnsi="Avenir 35 Light" w:cstheme="minorHAnsi"/>
          <w:sz w:val="22"/>
          <w:szCs w:val="22"/>
        </w:rPr>
        <w:t>ASTM B 209 - Standard Specification for Aluminum and Aluminum-Alloy Sheet and Plate.</w:t>
      </w:r>
    </w:p>
    <w:p w14:paraId="3BBDE83C" w14:textId="77777777" w:rsidR="00E43394" w:rsidRPr="00522428" w:rsidRDefault="00E43394" w:rsidP="00E43394">
      <w:pPr>
        <w:ind w:left="1152"/>
        <w:rPr>
          <w:rFonts w:ascii="Avenir 35 Light" w:hAnsi="Avenir 35 Light" w:cstheme="minorHAnsi"/>
          <w:sz w:val="22"/>
          <w:szCs w:val="22"/>
        </w:rPr>
      </w:pPr>
    </w:p>
    <w:p w14:paraId="7F832939" w14:textId="77777777" w:rsidR="00E43394" w:rsidRPr="00522428" w:rsidRDefault="00E43394" w:rsidP="00E43394">
      <w:pPr>
        <w:numPr>
          <w:ilvl w:val="2"/>
          <w:numId w:val="1"/>
        </w:numPr>
        <w:rPr>
          <w:rFonts w:ascii="Avenir 35 Light" w:hAnsi="Avenir 35 Light" w:cstheme="minorHAnsi"/>
          <w:sz w:val="22"/>
          <w:szCs w:val="22"/>
        </w:rPr>
      </w:pPr>
      <w:r w:rsidRPr="00522428">
        <w:rPr>
          <w:rFonts w:ascii="Avenir 35 Light" w:hAnsi="Avenir 35 Light" w:cstheme="minorHAnsi"/>
          <w:sz w:val="22"/>
          <w:szCs w:val="22"/>
        </w:rPr>
        <w:t>ASTM B 211 - Standard Specification for Aluminum and Aluminum-Alloy Rolled or Cold Finished Bar, Rod, and Wire.</w:t>
      </w:r>
    </w:p>
    <w:p w14:paraId="65D17155" w14:textId="77777777" w:rsidR="00E43394" w:rsidRPr="00522428" w:rsidRDefault="00E43394" w:rsidP="00E43394">
      <w:pPr>
        <w:pStyle w:val="ListParagraph"/>
        <w:rPr>
          <w:rFonts w:ascii="Avenir 35 Light" w:hAnsi="Avenir 35 Light" w:cstheme="minorHAnsi"/>
          <w:sz w:val="22"/>
          <w:szCs w:val="22"/>
        </w:rPr>
      </w:pPr>
    </w:p>
    <w:p w14:paraId="2EF5AD03" w14:textId="77777777" w:rsidR="00E43394" w:rsidRPr="00522428" w:rsidRDefault="00E43394" w:rsidP="00E43394">
      <w:pPr>
        <w:numPr>
          <w:ilvl w:val="2"/>
          <w:numId w:val="1"/>
        </w:numPr>
        <w:rPr>
          <w:rFonts w:ascii="Avenir 35 Light" w:hAnsi="Avenir 35 Light" w:cstheme="minorHAnsi"/>
          <w:sz w:val="22"/>
          <w:szCs w:val="22"/>
        </w:rPr>
      </w:pPr>
      <w:r w:rsidRPr="00522428">
        <w:rPr>
          <w:rFonts w:ascii="Avenir 35 Light" w:hAnsi="Avenir 35 Light" w:cstheme="minorHAnsi"/>
          <w:sz w:val="22"/>
          <w:szCs w:val="22"/>
        </w:rPr>
        <w:t>ASTM B 221 – Standard Specification for Aluminum and Aluminum-Alloy Extruded Bars, Rods, Wire, Profiles, and Tubes</w:t>
      </w:r>
    </w:p>
    <w:p w14:paraId="4B980EBF" w14:textId="77777777" w:rsidR="00E43394" w:rsidRPr="00522428" w:rsidRDefault="00E43394" w:rsidP="004B1814">
      <w:pPr>
        <w:rPr>
          <w:rFonts w:ascii="Avenir 35 Light" w:hAnsi="Avenir 35 Light" w:cstheme="minorHAnsi"/>
          <w:sz w:val="22"/>
          <w:szCs w:val="22"/>
        </w:rPr>
      </w:pPr>
    </w:p>
    <w:p w14:paraId="237A985E" w14:textId="77777777" w:rsidR="00E43394" w:rsidRPr="00522428" w:rsidRDefault="00E43394" w:rsidP="00E43394">
      <w:pPr>
        <w:numPr>
          <w:ilvl w:val="2"/>
          <w:numId w:val="1"/>
        </w:numPr>
        <w:rPr>
          <w:rFonts w:ascii="Avenir 35 Light" w:hAnsi="Avenir 35 Light" w:cstheme="minorHAnsi"/>
          <w:sz w:val="22"/>
          <w:szCs w:val="22"/>
        </w:rPr>
      </w:pPr>
      <w:r w:rsidRPr="00522428">
        <w:rPr>
          <w:rFonts w:ascii="Avenir 35 Light" w:hAnsi="Avenir 35 Light" w:cstheme="minorHAnsi"/>
          <w:sz w:val="22"/>
          <w:szCs w:val="22"/>
        </w:rPr>
        <w:t>Aluminum Association - Specification for Aluminum Structures, 7th Edition.</w:t>
      </w:r>
    </w:p>
    <w:p w14:paraId="14674B3E" w14:textId="77777777" w:rsidR="00E43394" w:rsidRPr="006373C7" w:rsidRDefault="00E43394" w:rsidP="006373C7">
      <w:pPr>
        <w:rPr>
          <w:rFonts w:ascii="Avenir 35 Light" w:hAnsi="Avenir 35 Light" w:cstheme="minorHAnsi"/>
          <w:sz w:val="22"/>
          <w:szCs w:val="22"/>
        </w:rPr>
      </w:pPr>
    </w:p>
    <w:p w14:paraId="59BE3462" w14:textId="77777777" w:rsidR="00E43394" w:rsidRPr="00522428" w:rsidRDefault="00E43394" w:rsidP="00E43394">
      <w:pPr>
        <w:numPr>
          <w:ilvl w:val="2"/>
          <w:numId w:val="1"/>
        </w:numPr>
        <w:contextualSpacing/>
        <w:rPr>
          <w:rFonts w:ascii="Avenir 35 Light" w:hAnsi="Avenir 35 Light" w:cstheme="minorHAnsi"/>
          <w:sz w:val="22"/>
          <w:szCs w:val="22"/>
        </w:rPr>
      </w:pPr>
      <w:r w:rsidRPr="00522428">
        <w:rPr>
          <w:rFonts w:ascii="Avenir 35 Light" w:hAnsi="Avenir 35 Light" w:cstheme="minorHAnsi"/>
          <w:sz w:val="22"/>
          <w:szCs w:val="22"/>
        </w:rPr>
        <w:t>FEMA P-936 – Floodproofing Non-Residential Buildings</w:t>
      </w:r>
    </w:p>
    <w:p w14:paraId="70EC698B" w14:textId="77777777" w:rsidR="00E43394" w:rsidRPr="00522428" w:rsidRDefault="00E43394" w:rsidP="00E43394">
      <w:pPr>
        <w:pStyle w:val="ListParagraph"/>
        <w:rPr>
          <w:rFonts w:ascii="Avenir 35 Light" w:hAnsi="Avenir 35 Light" w:cstheme="minorHAnsi"/>
          <w:sz w:val="22"/>
          <w:szCs w:val="22"/>
        </w:rPr>
      </w:pPr>
    </w:p>
    <w:p w14:paraId="3899E073" w14:textId="77777777" w:rsidR="00E43394" w:rsidRPr="00522428" w:rsidRDefault="00E43394" w:rsidP="00E43394">
      <w:pPr>
        <w:pStyle w:val="ListParagraph"/>
        <w:numPr>
          <w:ilvl w:val="2"/>
          <w:numId w:val="1"/>
        </w:numPr>
        <w:rPr>
          <w:rFonts w:ascii="Avenir 35 Light" w:hAnsi="Avenir 35 Light" w:cstheme="minorHAnsi"/>
          <w:sz w:val="22"/>
          <w:szCs w:val="22"/>
        </w:rPr>
      </w:pPr>
      <w:r w:rsidRPr="00522428">
        <w:rPr>
          <w:rFonts w:ascii="Avenir 35 Light" w:hAnsi="Avenir 35 Light" w:cstheme="minorHAnsi"/>
          <w:sz w:val="22"/>
          <w:szCs w:val="22"/>
        </w:rPr>
        <w:t>ASCE 24-14 – Flood Resistant Design and Construction</w:t>
      </w:r>
    </w:p>
    <w:p w14:paraId="02446570" w14:textId="77777777" w:rsidR="00E43394" w:rsidRPr="00522428" w:rsidRDefault="00E43394" w:rsidP="00E43394">
      <w:pPr>
        <w:rPr>
          <w:rFonts w:ascii="Avenir 35 Light" w:hAnsi="Avenir 35 Light" w:cstheme="minorHAnsi"/>
          <w:sz w:val="22"/>
          <w:szCs w:val="22"/>
        </w:rPr>
      </w:pPr>
    </w:p>
    <w:p w14:paraId="14F41C02" w14:textId="18A96FCA" w:rsidR="00E43394" w:rsidRDefault="00E43394" w:rsidP="00E43394">
      <w:pPr>
        <w:numPr>
          <w:ilvl w:val="2"/>
          <w:numId w:val="1"/>
        </w:numPr>
        <w:rPr>
          <w:rFonts w:ascii="Avenir 35 Light" w:hAnsi="Avenir 35 Light" w:cstheme="minorHAnsi"/>
          <w:sz w:val="22"/>
          <w:szCs w:val="22"/>
        </w:rPr>
      </w:pPr>
      <w:r w:rsidRPr="00522428">
        <w:rPr>
          <w:rFonts w:ascii="Avenir 35 Light" w:hAnsi="Avenir 35 Light" w:cstheme="minorHAnsi"/>
          <w:sz w:val="22"/>
          <w:szCs w:val="22"/>
        </w:rPr>
        <w:t>SEI/ASCE 7-10 - Minimum Design Loads for Buildings and Other Structures.</w:t>
      </w:r>
    </w:p>
    <w:p w14:paraId="2371DC1C" w14:textId="77777777" w:rsidR="00DA0C07" w:rsidRDefault="00DA0C07" w:rsidP="00DA0C07">
      <w:pPr>
        <w:pStyle w:val="ListParagraph"/>
        <w:rPr>
          <w:rFonts w:ascii="Avenir 35 Light" w:hAnsi="Avenir 35 Light" w:cstheme="minorHAnsi"/>
          <w:sz w:val="22"/>
          <w:szCs w:val="22"/>
        </w:rPr>
      </w:pPr>
    </w:p>
    <w:p w14:paraId="373265A2" w14:textId="024C1918" w:rsidR="00DA0C07" w:rsidRPr="00DA0C07" w:rsidRDefault="00DA0C07" w:rsidP="00DA0C07">
      <w:pPr>
        <w:numPr>
          <w:ilvl w:val="2"/>
          <w:numId w:val="1"/>
        </w:numPr>
        <w:contextualSpacing/>
        <w:rPr>
          <w:rFonts w:ascii="Avenir 35 Light" w:hAnsi="Avenir 35 Light" w:cstheme="minorHAnsi"/>
          <w:sz w:val="22"/>
          <w:szCs w:val="22"/>
        </w:rPr>
      </w:pPr>
      <w:r w:rsidRPr="00DA0C07">
        <w:rPr>
          <w:rFonts w:ascii="Avenir 35 Light" w:hAnsi="Avenir 35 Light" w:cstheme="minorHAnsi"/>
          <w:sz w:val="22"/>
          <w:szCs w:val="22"/>
        </w:rPr>
        <w:t>ANSI/FM 2510 – American National Standard for Flood Abatement Equipment for Openings</w:t>
      </w:r>
    </w:p>
    <w:p w14:paraId="036ED91B" w14:textId="4407A75C" w:rsidR="00871C62" w:rsidRPr="008379D8" w:rsidRDefault="00871C62" w:rsidP="00DA0C07"/>
    <w:p w14:paraId="5DFDF49E" w14:textId="20EC6D1B" w:rsidR="00630C39" w:rsidRDefault="00630C39">
      <w:pPr>
        <w:rPr>
          <w:rFonts w:ascii="Avenir 35 Light" w:hAnsi="Avenir 35 Light"/>
          <w:sz w:val="22"/>
          <w:szCs w:val="22"/>
        </w:rPr>
      </w:pPr>
    </w:p>
    <w:p w14:paraId="3B37FA73" w14:textId="77777777" w:rsidR="00D81357" w:rsidRPr="00F618DF" w:rsidRDefault="00D81357" w:rsidP="00D81357">
      <w:pPr>
        <w:rPr>
          <w:rFonts w:ascii="Avenir 35 Light" w:hAnsi="Avenir 35 Light"/>
          <w:b/>
          <w:sz w:val="22"/>
          <w:szCs w:val="22"/>
        </w:rPr>
      </w:pPr>
      <w:r w:rsidRPr="00F618DF">
        <w:rPr>
          <w:rFonts w:ascii="Avenir 35 Light" w:hAnsi="Avenir 35 Light"/>
          <w:b/>
          <w:sz w:val="22"/>
          <w:szCs w:val="22"/>
        </w:rPr>
        <w:t>2. PERFORMANCE</w:t>
      </w:r>
    </w:p>
    <w:p w14:paraId="6D8FEA9C" w14:textId="77777777" w:rsidR="00D81357" w:rsidRPr="00F618DF" w:rsidRDefault="00D81357" w:rsidP="00D81357">
      <w:pPr>
        <w:rPr>
          <w:rFonts w:ascii="Avenir 35 Light" w:hAnsi="Avenir 35 Light"/>
          <w:b/>
          <w:bCs/>
          <w:sz w:val="22"/>
          <w:szCs w:val="22"/>
        </w:rPr>
      </w:pPr>
    </w:p>
    <w:p w14:paraId="452864E6" w14:textId="6A0CE00D" w:rsidR="00D81357" w:rsidRPr="00F618DF" w:rsidRDefault="00D81357" w:rsidP="00D81357">
      <w:pPr>
        <w:rPr>
          <w:rFonts w:ascii="Avenir 35 Light" w:hAnsi="Avenir 35 Light"/>
          <w:sz w:val="22"/>
          <w:szCs w:val="22"/>
        </w:rPr>
      </w:pPr>
      <w:r w:rsidRPr="00F618DF">
        <w:rPr>
          <w:rFonts w:ascii="Avenir 35 Light" w:hAnsi="Avenir 35 Light"/>
          <w:b/>
          <w:bCs/>
          <w:sz w:val="22"/>
          <w:szCs w:val="22"/>
        </w:rPr>
        <w:t xml:space="preserve">2.1. LEAKAGE. </w:t>
      </w:r>
      <w:r w:rsidRPr="00F618DF">
        <w:rPr>
          <w:rFonts w:ascii="Avenir 35 Light" w:hAnsi="Avenir 35 Light"/>
          <w:sz w:val="22"/>
          <w:szCs w:val="22"/>
        </w:rPr>
        <w:t>The Flex-</w:t>
      </w:r>
      <w:r w:rsidR="00384701">
        <w:rPr>
          <w:rFonts w:ascii="Avenir 35 Light" w:hAnsi="Avenir 35 Light"/>
          <w:sz w:val="22"/>
          <w:szCs w:val="22"/>
        </w:rPr>
        <w:t>Cover</w:t>
      </w:r>
      <w:r w:rsidRPr="00F618DF">
        <w:rPr>
          <w:rFonts w:ascii="Avenir 35 Light" w:hAnsi="Avenir 35 Light" w:cs="Swiss721BT-Roman"/>
          <w:sz w:val="22"/>
          <w:szCs w:val="22"/>
          <w:vertAlign w:val="superscript"/>
        </w:rPr>
        <w:t>®</w:t>
      </w:r>
      <w:r w:rsidRPr="00F618DF">
        <w:rPr>
          <w:rFonts w:ascii="Avenir 35 Light" w:hAnsi="Avenir 35 Light"/>
          <w:sz w:val="22"/>
          <w:szCs w:val="22"/>
        </w:rPr>
        <w:t xml:space="preserve"> shall be substantially watertight under the design head conditions. Leakage shall not exceed 0.</w:t>
      </w:r>
      <w:r w:rsidR="00E43394">
        <w:rPr>
          <w:rFonts w:ascii="Avenir 35 Light" w:hAnsi="Avenir 35 Light"/>
          <w:sz w:val="22"/>
          <w:szCs w:val="22"/>
        </w:rPr>
        <w:t>08</w:t>
      </w:r>
      <w:r w:rsidRPr="00F618DF">
        <w:rPr>
          <w:rFonts w:ascii="Avenir 35 Light" w:hAnsi="Avenir 35 Light"/>
          <w:sz w:val="22"/>
          <w:szCs w:val="22"/>
        </w:rPr>
        <w:t xml:space="preserve"> U.S. gallon per </w:t>
      </w:r>
      <w:r w:rsidR="00E43394">
        <w:rPr>
          <w:rFonts w:ascii="Avenir 35 Light" w:hAnsi="Avenir 35 Light"/>
          <w:sz w:val="22"/>
          <w:szCs w:val="22"/>
        </w:rPr>
        <w:t>hour</w:t>
      </w:r>
      <w:r w:rsidRPr="00F618DF">
        <w:rPr>
          <w:rFonts w:ascii="Avenir 35 Light" w:hAnsi="Avenir 35 Light"/>
          <w:sz w:val="22"/>
          <w:szCs w:val="22"/>
        </w:rPr>
        <w:t xml:space="preserve"> per foot of periphery for the rated head</w:t>
      </w:r>
      <w:r w:rsidR="00C4790F">
        <w:rPr>
          <w:rFonts w:ascii="Avenir 35 Light" w:hAnsi="Avenir 35 Light"/>
          <w:sz w:val="22"/>
          <w:szCs w:val="22"/>
        </w:rPr>
        <w:t xml:space="preserve"> as tested per ANSI/2510</w:t>
      </w:r>
      <w:r w:rsidRPr="00F618DF">
        <w:rPr>
          <w:rFonts w:ascii="Avenir 35 Light" w:hAnsi="Avenir 35 Light"/>
          <w:sz w:val="22"/>
          <w:szCs w:val="22"/>
        </w:rPr>
        <w:t xml:space="preserve">.  </w:t>
      </w:r>
    </w:p>
    <w:p w14:paraId="39B399B5" w14:textId="77777777" w:rsidR="00D81357" w:rsidRPr="00F618DF" w:rsidRDefault="00D81357" w:rsidP="00D81357">
      <w:pPr>
        <w:rPr>
          <w:rFonts w:ascii="Avenir 35 Light" w:hAnsi="Avenir 35 Light"/>
          <w:b/>
          <w:bCs/>
          <w:sz w:val="22"/>
          <w:szCs w:val="22"/>
        </w:rPr>
      </w:pPr>
    </w:p>
    <w:p w14:paraId="3A1C798A" w14:textId="0AFC3B40" w:rsidR="00D81357" w:rsidRDefault="00D81357" w:rsidP="00D81357">
      <w:pPr>
        <w:rPr>
          <w:rFonts w:ascii="Avenir 35 Light" w:hAnsi="Avenir 35 Light"/>
          <w:sz w:val="22"/>
          <w:szCs w:val="22"/>
        </w:rPr>
      </w:pPr>
      <w:r w:rsidRPr="00F618DF">
        <w:rPr>
          <w:rFonts w:ascii="Avenir 35 Light" w:hAnsi="Avenir 35 Light"/>
          <w:b/>
          <w:bCs/>
          <w:sz w:val="22"/>
          <w:szCs w:val="22"/>
        </w:rPr>
        <w:t xml:space="preserve">2.2. DESIGN HEAD. </w:t>
      </w:r>
      <w:r w:rsidRPr="00F618DF">
        <w:rPr>
          <w:rFonts w:ascii="Avenir 35 Light" w:hAnsi="Avenir 35 Light"/>
          <w:sz w:val="22"/>
          <w:szCs w:val="22"/>
        </w:rPr>
        <w:t>For the purpose of these specifications, the Flex-</w:t>
      </w:r>
      <w:r w:rsidR="00384701">
        <w:rPr>
          <w:rFonts w:ascii="Avenir 35 Light" w:hAnsi="Avenir 35 Light"/>
          <w:sz w:val="22"/>
          <w:szCs w:val="22"/>
        </w:rPr>
        <w:t>Cover</w:t>
      </w:r>
      <w:r w:rsidRPr="00F618DF">
        <w:rPr>
          <w:rFonts w:ascii="Avenir 35 Light" w:hAnsi="Avenir 35 Light" w:cs="Swiss721BT-Roman"/>
          <w:sz w:val="22"/>
          <w:szCs w:val="22"/>
          <w:vertAlign w:val="superscript"/>
        </w:rPr>
        <w:t>®</w:t>
      </w:r>
      <w:r w:rsidRPr="00F618DF">
        <w:rPr>
          <w:rFonts w:ascii="Avenir 35 Light" w:hAnsi="Avenir 35 Light"/>
          <w:sz w:val="22"/>
          <w:szCs w:val="22"/>
        </w:rPr>
        <w:t xml:space="preserve"> shall be defined as meeting the structural and leakage requirements at maximum water level.</w:t>
      </w:r>
    </w:p>
    <w:p w14:paraId="02FBF099" w14:textId="1649E06C" w:rsidR="00C4790F" w:rsidRDefault="00C4790F" w:rsidP="00D81357">
      <w:pPr>
        <w:rPr>
          <w:rFonts w:ascii="Avenir 35 Light" w:hAnsi="Avenir 35 Light"/>
          <w:sz w:val="22"/>
          <w:szCs w:val="22"/>
        </w:rPr>
      </w:pPr>
    </w:p>
    <w:p w14:paraId="2B33439D" w14:textId="0979C8A4" w:rsidR="00C4790F" w:rsidRPr="00F618DF" w:rsidRDefault="00C4790F" w:rsidP="00D81357">
      <w:pPr>
        <w:rPr>
          <w:rFonts w:ascii="Avenir 35 Light" w:hAnsi="Avenir 35 Light"/>
          <w:sz w:val="22"/>
          <w:szCs w:val="22"/>
        </w:rPr>
      </w:pPr>
      <w:r w:rsidRPr="00F618DF">
        <w:rPr>
          <w:rFonts w:ascii="Avenir 35 Light" w:hAnsi="Avenir 35 Light"/>
          <w:b/>
          <w:bCs/>
          <w:sz w:val="22"/>
          <w:szCs w:val="22"/>
        </w:rPr>
        <w:t>2.</w:t>
      </w:r>
      <w:r>
        <w:rPr>
          <w:rFonts w:ascii="Avenir 35 Light" w:hAnsi="Avenir 35 Light"/>
          <w:b/>
          <w:bCs/>
          <w:sz w:val="22"/>
          <w:szCs w:val="22"/>
        </w:rPr>
        <w:t>3</w:t>
      </w:r>
      <w:r w:rsidRPr="00F618DF">
        <w:rPr>
          <w:rFonts w:ascii="Avenir 35 Light" w:hAnsi="Avenir 35 Light"/>
          <w:b/>
          <w:bCs/>
          <w:sz w:val="22"/>
          <w:szCs w:val="22"/>
        </w:rPr>
        <w:t xml:space="preserve">. </w:t>
      </w:r>
      <w:r>
        <w:rPr>
          <w:rFonts w:ascii="Avenir 35 Light" w:hAnsi="Avenir 35 Light"/>
          <w:b/>
          <w:bCs/>
          <w:sz w:val="22"/>
          <w:szCs w:val="22"/>
        </w:rPr>
        <w:t>Impact Resistance</w:t>
      </w:r>
      <w:r w:rsidRPr="00F618DF">
        <w:rPr>
          <w:rFonts w:ascii="Avenir 35 Light" w:hAnsi="Avenir 35 Light"/>
          <w:b/>
          <w:bCs/>
          <w:sz w:val="22"/>
          <w:szCs w:val="22"/>
        </w:rPr>
        <w:t xml:space="preserve">. </w:t>
      </w:r>
      <w:r>
        <w:rPr>
          <w:rFonts w:ascii="Avenir 35 Light" w:hAnsi="Avenir 35 Light"/>
          <w:sz w:val="22"/>
          <w:szCs w:val="22"/>
        </w:rPr>
        <w:t>The Flex-Cover® shall maintain the leakage level stated in Section 2.1 after an impact of 600 Joules as tested per ANSI/2510.</w:t>
      </w:r>
    </w:p>
    <w:p w14:paraId="716F733A" w14:textId="77777777" w:rsidR="00D81357" w:rsidRPr="00F618DF" w:rsidRDefault="00D81357" w:rsidP="00D81357">
      <w:pPr>
        <w:rPr>
          <w:rFonts w:ascii="Avenir 35 Light" w:hAnsi="Avenir 35 Light"/>
          <w:sz w:val="22"/>
          <w:szCs w:val="22"/>
        </w:rPr>
      </w:pPr>
    </w:p>
    <w:p w14:paraId="50A6BB97" w14:textId="77777777" w:rsidR="00D81357" w:rsidRPr="00F618DF" w:rsidRDefault="00D81357" w:rsidP="00D81357">
      <w:pPr>
        <w:rPr>
          <w:rFonts w:ascii="Avenir 35 Light" w:hAnsi="Avenir 35 Light" w:cs="Arial"/>
          <w:b/>
          <w:sz w:val="22"/>
          <w:szCs w:val="22"/>
        </w:rPr>
      </w:pPr>
      <w:r w:rsidRPr="00F618DF">
        <w:rPr>
          <w:rFonts w:ascii="Avenir 35 Light" w:hAnsi="Avenir 35 Light" w:cs="Arial"/>
          <w:b/>
          <w:sz w:val="22"/>
          <w:szCs w:val="22"/>
        </w:rPr>
        <w:t>3. PRODUCT</w:t>
      </w:r>
    </w:p>
    <w:p w14:paraId="27777A1B" w14:textId="6B93B6E6" w:rsidR="00D81357" w:rsidRPr="000D48EC" w:rsidRDefault="00D81357" w:rsidP="00D81357">
      <w:pPr>
        <w:pStyle w:val="SpecLevel1"/>
        <w:numPr>
          <w:ilvl w:val="1"/>
          <w:numId w:val="4"/>
        </w:numPr>
        <w:spacing w:after="140"/>
        <w:jc w:val="both"/>
        <w:rPr>
          <w:rFonts w:ascii="Avenir 35 Light" w:hAnsi="Avenir 35 Light" w:cs="Arial"/>
          <w:sz w:val="22"/>
          <w:szCs w:val="22"/>
        </w:rPr>
      </w:pPr>
      <w:r w:rsidRPr="00F618DF">
        <w:rPr>
          <w:rFonts w:ascii="Avenir 35 Light" w:hAnsi="Avenir 35 Light" w:cs="Arial"/>
          <w:bCs/>
          <w:sz w:val="22"/>
          <w:szCs w:val="22"/>
        </w:rPr>
        <w:t>Acceptable Manufacturers.</w:t>
      </w:r>
      <w:r w:rsidRPr="00F618DF">
        <w:rPr>
          <w:rFonts w:ascii="Avenir 35 Light" w:hAnsi="Avenir 35 Light" w:cs="Arial"/>
          <w:b w:val="0"/>
          <w:bCs/>
          <w:sz w:val="22"/>
          <w:szCs w:val="22"/>
        </w:rPr>
        <w:t xml:space="preserve">  The </w:t>
      </w:r>
      <w:r w:rsidRPr="00F618DF">
        <w:rPr>
          <w:rFonts w:ascii="Avenir 35 Light" w:hAnsi="Avenir 35 Light" w:cs="Arial"/>
          <w:b w:val="0"/>
          <w:sz w:val="22"/>
          <w:szCs w:val="22"/>
        </w:rPr>
        <w:t>Flex-</w:t>
      </w:r>
      <w:r w:rsidR="00384701">
        <w:rPr>
          <w:rFonts w:ascii="Avenir 35 Light" w:hAnsi="Avenir 35 Light" w:cs="Arial"/>
          <w:b w:val="0"/>
          <w:sz w:val="22"/>
          <w:szCs w:val="22"/>
        </w:rPr>
        <w:t>Cover</w:t>
      </w:r>
      <w:r w:rsidRPr="00F618DF">
        <w:rPr>
          <w:rFonts w:ascii="Avenir 35 Light" w:eastAsiaTheme="minorHAnsi" w:hAnsi="Avenir 35 Light" w:cs="Swiss721BT-Roman"/>
          <w:sz w:val="22"/>
          <w:szCs w:val="22"/>
          <w:vertAlign w:val="superscript"/>
        </w:rPr>
        <w:t>®</w:t>
      </w:r>
      <w:r w:rsidRPr="00F618DF">
        <w:rPr>
          <w:rFonts w:ascii="Avenir 35 Light" w:hAnsi="Avenir 35 Light" w:cs="Arial"/>
          <w:b w:val="0"/>
          <w:sz w:val="22"/>
          <w:szCs w:val="22"/>
        </w:rPr>
        <w:t xml:space="preserve"> is manufactured by ILC Dover LP, Frederica, DE.</w:t>
      </w:r>
    </w:p>
    <w:p w14:paraId="1CDC8101" w14:textId="6A2F3BF0" w:rsidR="000D48EC" w:rsidRPr="00F618DF" w:rsidRDefault="000D48EC" w:rsidP="00D81357">
      <w:pPr>
        <w:pStyle w:val="SpecLevel1"/>
        <w:numPr>
          <w:ilvl w:val="1"/>
          <w:numId w:val="4"/>
        </w:numPr>
        <w:spacing w:after="140"/>
        <w:jc w:val="both"/>
        <w:rPr>
          <w:rFonts w:ascii="Avenir 35 Light" w:hAnsi="Avenir 35 Light" w:cs="Arial"/>
          <w:sz w:val="22"/>
          <w:szCs w:val="22"/>
        </w:rPr>
      </w:pPr>
      <w:r w:rsidRPr="00F618DF">
        <w:rPr>
          <w:rFonts w:ascii="Avenir 35 Light" w:hAnsi="Avenir 35 Light" w:cs="Arial"/>
          <w:bCs/>
          <w:sz w:val="22"/>
          <w:szCs w:val="22"/>
        </w:rPr>
        <w:lastRenderedPageBreak/>
        <w:t xml:space="preserve">Acceptable </w:t>
      </w:r>
      <w:r>
        <w:rPr>
          <w:rFonts w:ascii="Avenir 35 Light" w:hAnsi="Avenir 35 Light" w:cs="Arial"/>
          <w:bCs/>
          <w:sz w:val="22"/>
          <w:szCs w:val="22"/>
        </w:rPr>
        <w:t xml:space="preserve">Distributors. </w:t>
      </w:r>
      <w:r>
        <w:rPr>
          <w:rFonts w:ascii="Avenir 35 Light" w:hAnsi="Avenir 35 Light" w:cs="Arial"/>
          <w:b w:val="0"/>
          <w:sz w:val="22"/>
          <w:szCs w:val="22"/>
        </w:rPr>
        <w:t xml:space="preserve">Floodproofing.com 800-507-0865 430 </w:t>
      </w:r>
      <w:proofErr w:type="spellStart"/>
      <w:r>
        <w:rPr>
          <w:rFonts w:ascii="Avenir 35 Light" w:hAnsi="Avenir 35 Light" w:cs="Arial"/>
          <w:b w:val="0"/>
          <w:sz w:val="22"/>
          <w:szCs w:val="22"/>
        </w:rPr>
        <w:t>Andbro</w:t>
      </w:r>
      <w:proofErr w:type="spellEnd"/>
      <w:r>
        <w:rPr>
          <w:rFonts w:ascii="Avenir 35 Light" w:hAnsi="Avenir 35 Light" w:cs="Arial"/>
          <w:b w:val="0"/>
          <w:sz w:val="22"/>
          <w:szCs w:val="22"/>
        </w:rPr>
        <w:t xml:space="preserve"> Drive Unit 1 Pitman NJ 08071 info@floodproofing.com</w:t>
      </w:r>
    </w:p>
    <w:p w14:paraId="2D942704" w14:textId="7F4CC707" w:rsidR="00D81357" w:rsidRPr="00F618DF" w:rsidRDefault="00D81357" w:rsidP="00D81357">
      <w:pPr>
        <w:pStyle w:val="SpecLevel1"/>
        <w:numPr>
          <w:ilvl w:val="1"/>
          <w:numId w:val="4"/>
        </w:numPr>
        <w:spacing w:after="140"/>
        <w:jc w:val="both"/>
        <w:rPr>
          <w:rFonts w:ascii="Avenir 35 Light" w:hAnsi="Avenir 35 Light" w:cs="Arial"/>
          <w:sz w:val="22"/>
          <w:szCs w:val="22"/>
        </w:rPr>
      </w:pPr>
      <w:r w:rsidRPr="00F618DF">
        <w:rPr>
          <w:rFonts w:ascii="Avenir 35 Light" w:hAnsi="Avenir 35 Light" w:cs="Arial"/>
          <w:bCs/>
          <w:sz w:val="22"/>
          <w:szCs w:val="22"/>
        </w:rPr>
        <w:t xml:space="preserve">Structural </w:t>
      </w:r>
      <w:r w:rsidR="00BE6488">
        <w:rPr>
          <w:rFonts w:ascii="Avenir 35 Light" w:hAnsi="Avenir 35 Light" w:cs="Arial"/>
          <w:bCs/>
          <w:sz w:val="22"/>
          <w:szCs w:val="22"/>
        </w:rPr>
        <w:t>Aluminum</w:t>
      </w:r>
      <w:r w:rsidRPr="00F618DF">
        <w:rPr>
          <w:rFonts w:ascii="Avenir 35 Light" w:hAnsi="Avenir 35 Light" w:cs="Arial"/>
          <w:bCs/>
          <w:sz w:val="22"/>
          <w:szCs w:val="22"/>
        </w:rPr>
        <w:t>.</w:t>
      </w:r>
      <w:r w:rsidRPr="00F618DF">
        <w:rPr>
          <w:rFonts w:ascii="Avenir 35 Light" w:hAnsi="Avenir 35 Light" w:cs="Arial"/>
          <w:sz w:val="22"/>
          <w:szCs w:val="22"/>
        </w:rPr>
        <w:t xml:space="preserve">  </w:t>
      </w:r>
      <w:r w:rsidRPr="00F618DF">
        <w:rPr>
          <w:rFonts w:ascii="Avenir 35 Light" w:hAnsi="Avenir 35 Light" w:cs="Arial"/>
          <w:b w:val="0"/>
          <w:sz w:val="22"/>
          <w:szCs w:val="22"/>
        </w:rPr>
        <w:t xml:space="preserve">Structural </w:t>
      </w:r>
      <w:r w:rsidR="00BE6488">
        <w:rPr>
          <w:rFonts w:ascii="Avenir 35 Light" w:hAnsi="Avenir 35 Light" w:cs="Arial"/>
          <w:b w:val="0"/>
          <w:sz w:val="22"/>
          <w:szCs w:val="22"/>
        </w:rPr>
        <w:t>Aluminum</w:t>
      </w:r>
      <w:r w:rsidRPr="00F618DF">
        <w:rPr>
          <w:rFonts w:ascii="Avenir 35 Light" w:hAnsi="Avenir 35 Light" w:cs="Arial"/>
          <w:b w:val="0"/>
          <w:sz w:val="22"/>
          <w:szCs w:val="22"/>
        </w:rPr>
        <w:t xml:space="preserve"> for the frame assembly shall conform to ASTM</w:t>
      </w:r>
      <w:r w:rsidR="00630C39">
        <w:rPr>
          <w:rFonts w:ascii="Avenir 35 Light" w:hAnsi="Avenir 35 Light" w:cs="Arial"/>
          <w:b w:val="0"/>
          <w:sz w:val="22"/>
          <w:szCs w:val="22"/>
        </w:rPr>
        <w:t xml:space="preserve"> standards.</w:t>
      </w:r>
    </w:p>
    <w:p w14:paraId="27A989B0" w14:textId="069603E0" w:rsidR="00D81357" w:rsidRPr="00F618DF" w:rsidRDefault="00D81357" w:rsidP="00D81357">
      <w:pPr>
        <w:pStyle w:val="SpecLevel1"/>
        <w:numPr>
          <w:ilvl w:val="1"/>
          <w:numId w:val="4"/>
        </w:numPr>
        <w:spacing w:after="140"/>
        <w:jc w:val="both"/>
        <w:rPr>
          <w:rFonts w:ascii="Avenir 35 Light" w:hAnsi="Avenir 35 Light" w:cs="Arial"/>
          <w:sz w:val="22"/>
          <w:szCs w:val="22"/>
        </w:rPr>
      </w:pPr>
      <w:r w:rsidRPr="00F618DF">
        <w:rPr>
          <w:rFonts w:ascii="Avenir 35 Light" w:hAnsi="Avenir 35 Light" w:cs="Arial"/>
          <w:bCs/>
          <w:sz w:val="22"/>
          <w:szCs w:val="22"/>
        </w:rPr>
        <w:t>Components.</w:t>
      </w:r>
      <w:r w:rsidRPr="00F618DF">
        <w:rPr>
          <w:rFonts w:ascii="Avenir 35 Light" w:hAnsi="Avenir 35 Light" w:cs="Arial"/>
          <w:sz w:val="22"/>
          <w:szCs w:val="22"/>
        </w:rPr>
        <w:t xml:space="preserve"> </w:t>
      </w:r>
      <w:r w:rsidRPr="00F618DF">
        <w:rPr>
          <w:rFonts w:ascii="Avenir 35 Light" w:hAnsi="Avenir 35 Light" w:cs="Arial"/>
          <w:b w:val="0"/>
          <w:sz w:val="22"/>
          <w:szCs w:val="22"/>
        </w:rPr>
        <w:t xml:space="preserve">All material for fabric, stiffeners, hardware, gaskets, opening and closure mechanisms, and embedded frame pieces shall be selected and supplied by the manufacturer based on the submitted design calculations to meet the design loads and performance criteria.  In addition to these requirements, the barriers shall have a </w:t>
      </w:r>
      <w:r w:rsidR="005F7022">
        <w:rPr>
          <w:rFonts w:ascii="Avenir 35 Light" w:hAnsi="Avenir 35 Light" w:cs="Arial"/>
          <w:b w:val="0"/>
          <w:sz w:val="22"/>
          <w:szCs w:val="22"/>
        </w:rPr>
        <w:t>25</w:t>
      </w:r>
      <w:r w:rsidRPr="00F618DF">
        <w:rPr>
          <w:rFonts w:ascii="Avenir 35 Light" w:hAnsi="Avenir 35 Light" w:cs="Arial"/>
          <w:b w:val="0"/>
          <w:sz w:val="22"/>
          <w:szCs w:val="22"/>
        </w:rPr>
        <w:t>-year service life.  All components that will need to be replaced within this life span shall be identified and a replacement procedure submitted for review and approval.</w:t>
      </w:r>
    </w:p>
    <w:p w14:paraId="2E13F87C" w14:textId="2012EC82" w:rsidR="00D81357" w:rsidRPr="00F618DF" w:rsidRDefault="00D81357" w:rsidP="00D81357">
      <w:pPr>
        <w:pStyle w:val="SpecLevel1"/>
        <w:numPr>
          <w:ilvl w:val="1"/>
          <w:numId w:val="4"/>
        </w:numPr>
        <w:spacing w:after="140"/>
        <w:jc w:val="both"/>
        <w:rPr>
          <w:rFonts w:ascii="Avenir 35 Light" w:hAnsi="Avenir 35 Light" w:cs="Arial"/>
          <w:sz w:val="22"/>
          <w:szCs w:val="22"/>
        </w:rPr>
      </w:pPr>
      <w:r w:rsidRPr="00F618DF">
        <w:rPr>
          <w:rFonts w:ascii="Avenir 35 Light" w:hAnsi="Avenir 35 Light" w:cs="Arial"/>
          <w:bCs/>
          <w:sz w:val="22"/>
          <w:szCs w:val="22"/>
        </w:rPr>
        <w:t>Design.</w:t>
      </w:r>
      <w:r w:rsidRPr="00F618DF">
        <w:rPr>
          <w:rFonts w:ascii="Avenir 35 Light" w:hAnsi="Avenir 35 Light" w:cs="Arial"/>
          <w:sz w:val="22"/>
          <w:szCs w:val="22"/>
        </w:rPr>
        <w:t xml:space="preserve">  </w:t>
      </w:r>
      <w:r w:rsidRPr="00F618DF">
        <w:rPr>
          <w:rFonts w:ascii="Avenir 35 Light" w:hAnsi="Avenir 35 Light" w:cs="Arial"/>
          <w:b w:val="0"/>
          <w:sz w:val="22"/>
          <w:szCs w:val="22"/>
        </w:rPr>
        <w:t>The Flex-</w:t>
      </w:r>
      <w:r w:rsidR="00384701">
        <w:rPr>
          <w:rFonts w:ascii="Avenir 35 Light" w:hAnsi="Avenir 35 Light" w:cs="Arial"/>
          <w:b w:val="0"/>
          <w:sz w:val="22"/>
          <w:szCs w:val="22"/>
        </w:rPr>
        <w:t>Cover</w:t>
      </w:r>
      <w:r w:rsidRPr="00F618DF">
        <w:rPr>
          <w:rFonts w:ascii="Avenir 35 Light" w:eastAsiaTheme="minorHAnsi" w:hAnsi="Avenir 35 Light" w:cs="Swiss721BT-Roman"/>
          <w:sz w:val="22"/>
          <w:szCs w:val="22"/>
          <w:vertAlign w:val="superscript"/>
        </w:rPr>
        <w:t>®</w:t>
      </w:r>
      <w:r w:rsidRPr="00F618DF">
        <w:rPr>
          <w:rFonts w:ascii="Avenir 35 Light" w:hAnsi="Avenir 35 Light" w:cs="Arial"/>
          <w:b w:val="0"/>
          <w:sz w:val="22"/>
          <w:szCs w:val="22"/>
        </w:rPr>
        <w:t xml:space="preserve"> shall be designed with a minimum 2:1 factor of safety based on material yield.</w:t>
      </w:r>
    </w:p>
    <w:p w14:paraId="4F3074D4" w14:textId="77777777" w:rsidR="00D81357" w:rsidRPr="00F618DF" w:rsidRDefault="00D81357" w:rsidP="00D81357">
      <w:pPr>
        <w:rPr>
          <w:rFonts w:ascii="Avenir 35 Light" w:hAnsi="Avenir 35 Light" w:cs="Arial"/>
          <w:sz w:val="22"/>
          <w:szCs w:val="22"/>
        </w:rPr>
      </w:pPr>
    </w:p>
    <w:p w14:paraId="10FEC34F" w14:textId="77777777" w:rsidR="00D81357" w:rsidRPr="00F618DF" w:rsidRDefault="00D81357" w:rsidP="00D81357">
      <w:pPr>
        <w:rPr>
          <w:rFonts w:ascii="Avenir 35 Light" w:hAnsi="Avenir 35 Light" w:cs="Arial"/>
          <w:b/>
          <w:sz w:val="22"/>
          <w:szCs w:val="22"/>
        </w:rPr>
      </w:pPr>
      <w:r w:rsidRPr="00F618DF">
        <w:rPr>
          <w:rFonts w:ascii="Avenir 35 Light" w:hAnsi="Avenir 35 Light" w:cs="Arial"/>
          <w:b/>
          <w:sz w:val="22"/>
          <w:szCs w:val="22"/>
        </w:rPr>
        <w:t>4. EXECUTION</w:t>
      </w:r>
    </w:p>
    <w:p w14:paraId="18975C75" w14:textId="77777777" w:rsidR="00D81357" w:rsidRPr="00F618DF" w:rsidRDefault="00D81357" w:rsidP="00D81357">
      <w:pPr>
        <w:rPr>
          <w:rFonts w:ascii="Avenir 35 Light" w:hAnsi="Avenir 35 Light"/>
          <w:b/>
          <w:bCs/>
          <w:sz w:val="22"/>
          <w:szCs w:val="22"/>
        </w:rPr>
      </w:pPr>
    </w:p>
    <w:p w14:paraId="01C2B52C" w14:textId="1ED7C244" w:rsidR="00D81357" w:rsidRPr="00F618DF" w:rsidRDefault="00D81357" w:rsidP="00D81357">
      <w:pPr>
        <w:rPr>
          <w:rFonts w:ascii="Avenir 35 Light" w:hAnsi="Avenir 35 Light"/>
          <w:sz w:val="22"/>
          <w:szCs w:val="22"/>
        </w:rPr>
      </w:pPr>
      <w:r w:rsidRPr="00F618DF">
        <w:rPr>
          <w:rFonts w:ascii="Avenir 35 Light" w:hAnsi="Avenir 35 Light"/>
          <w:b/>
          <w:bCs/>
          <w:sz w:val="22"/>
          <w:szCs w:val="22"/>
        </w:rPr>
        <w:t xml:space="preserve">4.1. INSTALLATION. </w:t>
      </w:r>
      <w:r w:rsidRPr="00F618DF">
        <w:rPr>
          <w:rFonts w:ascii="Avenir 35 Light" w:hAnsi="Avenir 35 Light"/>
          <w:sz w:val="22"/>
          <w:szCs w:val="22"/>
        </w:rPr>
        <w:t>The Flex-</w:t>
      </w:r>
      <w:r w:rsidR="00384701">
        <w:rPr>
          <w:rFonts w:ascii="Avenir 35 Light" w:hAnsi="Avenir 35 Light"/>
          <w:sz w:val="22"/>
          <w:szCs w:val="22"/>
        </w:rPr>
        <w:t>Cover</w:t>
      </w:r>
      <w:r w:rsidRPr="00F618DF">
        <w:rPr>
          <w:rFonts w:ascii="Avenir 35 Light" w:hAnsi="Avenir 35 Light" w:cs="Swiss721BT-Roman"/>
          <w:sz w:val="22"/>
          <w:szCs w:val="22"/>
          <w:vertAlign w:val="superscript"/>
        </w:rPr>
        <w:t>®</w:t>
      </w:r>
      <w:r w:rsidRPr="00F618DF">
        <w:rPr>
          <w:rFonts w:ascii="Avenir 35 Light" w:hAnsi="Avenir 35 Light"/>
          <w:sz w:val="22"/>
          <w:szCs w:val="22"/>
        </w:rPr>
        <w:t xml:space="preserve"> shall be handled and installed in accordance with the manufacturer's recommendations.</w:t>
      </w:r>
    </w:p>
    <w:p w14:paraId="25AD0319" w14:textId="77777777" w:rsidR="00D81357" w:rsidRPr="00F618DF" w:rsidRDefault="00D81357" w:rsidP="00D81357">
      <w:pPr>
        <w:rPr>
          <w:rFonts w:ascii="Avenir 35 Light" w:hAnsi="Avenir 35 Light"/>
          <w:sz w:val="22"/>
          <w:szCs w:val="22"/>
        </w:rPr>
      </w:pPr>
    </w:p>
    <w:p w14:paraId="795C8CB4" w14:textId="11080228" w:rsidR="00D81357" w:rsidRPr="00F618DF"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The manufacturer shall supply all components of the Flex-</w:t>
      </w:r>
      <w:r w:rsidR="00384701">
        <w:rPr>
          <w:rFonts w:ascii="Avenir 35 Light" w:hAnsi="Avenir 35 Light"/>
          <w:sz w:val="22"/>
          <w:szCs w:val="22"/>
        </w:rPr>
        <w:t>Cover</w:t>
      </w:r>
      <w:r w:rsidRPr="00F618DF">
        <w:rPr>
          <w:rFonts w:ascii="Avenir 35 Light" w:eastAsiaTheme="minorHAnsi" w:hAnsi="Avenir 35 Light" w:cs="Swiss721BT-Roman"/>
          <w:sz w:val="22"/>
          <w:szCs w:val="22"/>
          <w:vertAlign w:val="superscript"/>
        </w:rPr>
        <w:t>®</w:t>
      </w:r>
      <w:r w:rsidRPr="00F618DF">
        <w:rPr>
          <w:rFonts w:ascii="Avenir 35 Light" w:hAnsi="Avenir 35 Light"/>
          <w:sz w:val="22"/>
          <w:szCs w:val="22"/>
        </w:rPr>
        <w:t xml:space="preserve"> to be installed by the Contractor.  Contractor shall coordinate the location of these components with all required project trades and submit a composite shop drawing for review and approval.</w:t>
      </w:r>
    </w:p>
    <w:p w14:paraId="6E8ED631" w14:textId="77777777" w:rsidR="00D81357" w:rsidRPr="00F618DF"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Barrier calculations and fabrication drawings can be submitted for review prior to the construction of the supporting frame; however, the final barrier dimensions and fabrication must be based on an as-built survey of the constructed frame to ensure proper size, fit-up, and closure.</w:t>
      </w:r>
    </w:p>
    <w:p w14:paraId="4AC9F307" w14:textId="77777777" w:rsidR="00D81357" w:rsidRPr="00F618DF" w:rsidRDefault="00D81357" w:rsidP="00D81357">
      <w:pPr>
        <w:rPr>
          <w:rFonts w:ascii="Avenir 35 Light" w:hAnsi="Avenir 35 Light"/>
          <w:sz w:val="22"/>
          <w:szCs w:val="22"/>
        </w:rPr>
      </w:pPr>
    </w:p>
    <w:p w14:paraId="407D2CB5" w14:textId="2990C507" w:rsidR="00D81357" w:rsidRPr="00F618DF" w:rsidRDefault="00BE6488" w:rsidP="00D81357">
      <w:pPr>
        <w:pStyle w:val="ListParagraph"/>
        <w:numPr>
          <w:ilvl w:val="2"/>
          <w:numId w:val="5"/>
        </w:numPr>
        <w:rPr>
          <w:rFonts w:ascii="Avenir 35 Light" w:hAnsi="Avenir 35 Light"/>
          <w:sz w:val="22"/>
          <w:szCs w:val="22"/>
        </w:rPr>
      </w:pPr>
      <w:r>
        <w:rPr>
          <w:rFonts w:ascii="Avenir 35 Light" w:hAnsi="Avenir 35 Light"/>
          <w:sz w:val="22"/>
          <w:szCs w:val="22"/>
        </w:rPr>
        <w:t>If required by the end Client’s Contract, t</w:t>
      </w:r>
      <w:r w:rsidR="00D81357" w:rsidRPr="00F618DF">
        <w:rPr>
          <w:rFonts w:ascii="Avenir 35 Light" w:hAnsi="Avenir 35 Light"/>
          <w:sz w:val="22"/>
          <w:szCs w:val="22"/>
        </w:rPr>
        <w:t>he Contractor shall conduct a full-size test on one pre-engineered Flex-</w:t>
      </w:r>
      <w:r w:rsidR="00384701">
        <w:rPr>
          <w:rFonts w:ascii="Avenir 35 Light" w:hAnsi="Avenir 35 Light"/>
          <w:sz w:val="22"/>
          <w:szCs w:val="22"/>
        </w:rPr>
        <w:t>Cover</w:t>
      </w:r>
      <w:r w:rsidR="00D81357" w:rsidRPr="00F618DF">
        <w:rPr>
          <w:rFonts w:ascii="Avenir 35 Light" w:eastAsiaTheme="minorHAnsi" w:hAnsi="Avenir 35 Light" w:cs="Swiss721BT-Roman"/>
          <w:sz w:val="22"/>
          <w:szCs w:val="22"/>
          <w:vertAlign w:val="superscript"/>
        </w:rPr>
        <w:t>®</w:t>
      </w:r>
      <w:r w:rsidR="00D81357" w:rsidRPr="00F618DF">
        <w:rPr>
          <w:rFonts w:ascii="Avenir 35 Light" w:hAnsi="Avenir 35 Light"/>
          <w:sz w:val="22"/>
          <w:szCs w:val="22"/>
        </w:rPr>
        <w:t xml:space="preserve"> similar to what will be installed on the project using the design loading criteria similar to the project.</w:t>
      </w:r>
    </w:p>
    <w:p w14:paraId="1D28FB71" w14:textId="5187186F" w:rsidR="00D81357"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The barrier selected for testing should be representative of the most common conditions present in the final design.</w:t>
      </w:r>
    </w:p>
    <w:p w14:paraId="46C12EB2" w14:textId="189EB1DB" w:rsidR="00746884" w:rsidRPr="00746884" w:rsidRDefault="00746884" w:rsidP="00746884">
      <w:pPr>
        <w:pStyle w:val="ListParagraph"/>
        <w:numPr>
          <w:ilvl w:val="2"/>
          <w:numId w:val="5"/>
        </w:numPr>
        <w:rPr>
          <w:rFonts w:ascii="Avenir 35 Light" w:hAnsi="Avenir 35 Light" w:cstheme="minorHAnsi"/>
          <w:sz w:val="22"/>
          <w:szCs w:val="22"/>
        </w:rPr>
      </w:pPr>
      <w:r w:rsidRPr="00522428">
        <w:rPr>
          <w:rFonts w:ascii="Avenir 35 Light" w:hAnsi="Avenir 35 Light" w:cstheme="minorHAnsi"/>
          <w:sz w:val="22"/>
          <w:szCs w:val="22"/>
        </w:rPr>
        <w:t>If no testing is required by the Client’s Contract, a Test Report from the Manufacturer can be provided for a configuration that is representative of the most common conditions present in the final design.</w:t>
      </w:r>
    </w:p>
    <w:p w14:paraId="4842CFCE" w14:textId="77777777" w:rsidR="00D81357" w:rsidRPr="00F618DF"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It is acceptable to conduct the test at the project site using similar boundary conditions.</w:t>
      </w:r>
    </w:p>
    <w:p w14:paraId="462ADCB0" w14:textId="5F75138D" w:rsidR="00D81357" w:rsidRPr="00F618DF"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 xml:space="preserve">The test leakage rate must be less than or equal to </w:t>
      </w:r>
      <w:r w:rsidR="00BE6488" w:rsidRPr="00F618DF">
        <w:rPr>
          <w:rFonts w:ascii="Avenir 35 Light" w:hAnsi="Avenir 35 Light"/>
          <w:sz w:val="22"/>
          <w:szCs w:val="22"/>
        </w:rPr>
        <w:t>0.</w:t>
      </w:r>
      <w:r w:rsidR="00BE6488">
        <w:rPr>
          <w:rFonts w:ascii="Avenir 35 Light" w:hAnsi="Avenir 35 Light"/>
          <w:sz w:val="22"/>
          <w:szCs w:val="22"/>
        </w:rPr>
        <w:t>08</w:t>
      </w:r>
      <w:r w:rsidR="00BE6488" w:rsidRPr="00F618DF">
        <w:rPr>
          <w:rFonts w:ascii="Avenir 35 Light" w:hAnsi="Avenir 35 Light"/>
          <w:sz w:val="22"/>
          <w:szCs w:val="22"/>
        </w:rPr>
        <w:t xml:space="preserve"> U.S. gallon per </w:t>
      </w:r>
      <w:r w:rsidR="00BE6488">
        <w:rPr>
          <w:rFonts w:ascii="Avenir 35 Light" w:hAnsi="Avenir 35 Light"/>
          <w:sz w:val="22"/>
          <w:szCs w:val="22"/>
        </w:rPr>
        <w:t>hour</w:t>
      </w:r>
      <w:r w:rsidR="00BE6488" w:rsidRPr="00F618DF">
        <w:rPr>
          <w:rFonts w:ascii="Avenir 35 Light" w:hAnsi="Avenir 35 Light"/>
          <w:sz w:val="22"/>
          <w:szCs w:val="22"/>
        </w:rPr>
        <w:t xml:space="preserve"> per foot of periphery</w:t>
      </w:r>
      <w:r w:rsidRPr="00F618DF">
        <w:rPr>
          <w:rFonts w:ascii="Avenir 35 Light" w:hAnsi="Avenir 35 Light"/>
          <w:sz w:val="22"/>
          <w:szCs w:val="22"/>
        </w:rPr>
        <w:t>.</w:t>
      </w:r>
    </w:p>
    <w:p w14:paraId="75613762" w14:textId="772000AA" w:rsidR="00D81357" w:rsidRPr="00F618DF" w:rsidRDefault="00D81357" w:rsidP="00D81357">
      <w:pPr>
        <w:pStyle w:val="ListParagraph"/>
        <w:numPr>
          <w:ilvl w:val="2"/>
          <w:numId w:val="5"/>
        </w:numPr>
        <w:rPr>
          <w:rFonts w:ascii="Avenir 35 Light" w:hAnsi="Avenir 35 Light"/>
          <w:sz w:val="22"/>
          <w:szCs w:val="22"/>
        </w:rPr>
      </w:pPr>
      <w:r w:rsidRPr="00F618DF">
        <w:rPr>
          <w:rFonts w:ascii="Avenir 35 Light" w:hAnsi="Avenir 35 Light"/>
          <w:sz w:val="22"/>
          <w:szCs w:val="22"/>
        </w:rPr>
        <w:t>Verify proper deployment &amp; re</w:t>
      </w:r>
      <w:r w:rsidR="00BE6488">
        <w:rPr>
          <w:rFonts w:ascii="Avenir 35 Light" w:hAnsi="Avenir 35 Light"/>
          <w:sz w:val="22"/>
          <w:szCs w:val="22"/>
        </w:rPr>
        <w:t>moval</w:t>
      </w:r>
      <w:r w:rsidRPr="00F618DF">
        <w:rPr>
          <w:rFonts w:ascii="Avenir 35 Light" w:hAnsi="Avenir 35 Light"/>
          <w:sz w:val="22"/>
          <w:szCs w:val="22"/>
        </w:rPr>
        <w:t xml:space="preserve"> after product installation.  </w:t>
      </w:r>
    </w:p>
    <w:p w14:paraId="051B5581" w14:textId="77777777" w:rsidR="00D81357" w:rsidRPr="00F618DF" w:rsidRDefault="00D81357" w:rsidP="00D81357">
      <w:pPr>
        <w:rPr>
          <w:rFonts w:ascii="Avenir 35 Light" w:hAnsi="Avenir 35 Light"/>
          <w:sz w:val="22"/>
          <w:szCs w:val="22"/>
        </w:rPr>
      </w:pPr>
    </w:p>
    <w:p w14:paraId="04ABF003" w14:textId="77777777" w:rsidR="00D81357" w:rsidRPr="00F618DF" w:rsidRDefault="00D81357" w:rsidP="00D81357">
      <w:pPr>
        <w:rPr>
          <w:rFonts w:ascii="Avenir 35 Light" w:hAnsi="Avenir 35 Light"/>
          <w:b/>
          <w:sz w:val="22"/>
          <w:szCs w:val="22"/>
        </w:rPr>
      </w:pPr>
      <w:r w:rsidRPr="00F618DF">
        <w:rPr>
          <w:rFonts w:ascii="Avenir 35 Light" w:hAnsi="Avenir 35 Light"/>
          <w:b/>
          <w:sz w:val="22"/>
          <w:szCs w:val="22"/>
        </w:rPr>
        <w:t>5. WARRANTY</w:t>
      </w:r>
    </w:p>
    <w:p w14:paraId="532354C4" w14:textId="77777777" w:rsidR="00D81357" w:rsidRPr="00F618DF" w:rsidRDefault="00D81357" w:rsidP="00D81357">
      <w:pPr>
        <w:rPr>
          <w:rFonts w:ascii="Avenir 35 Light" w:hAnsi="Avenir 35 Light"/>
          <w:sz w:val="22"/>
          <w:szCs w:val="22"/>
        </w:rPr>
      </w:pPr>
    </w:p>
    <w:p w14:paraId="0D77CD74" w14:textId="341D6B13" w:rsidR="00D81357" w:rsidRPr="00F618DF" w:rsidRDefault="00D81357" w:rsidP="00D81357">
      <w:pPr>
        <w:rPr>
          <w:rFonts w:ascii="Avenir 35 Light" w:hAnsi="Avenir 35 Light"/>
          <w:sz w:val="22"/>
          <w:szCs w:val="22"/>
        </w:rPr>
      </w:pPr>
      <w:r w:rsidRPr="00F618DF">
        <w:rPr>
          <w:rFonts w:ascii="Avenir 35 Light" w:hAnsi="Avenir 35 Light"/>
          <w:b/>
          <w:sz w:val="22"/>
          <w:szCs w:val="22"/>
        </w:rPr>
        <w:t>5.1</w:t>
      </w:r>
      <w:r w:rsidRPr="00F618DF">
        <w:rPr>
          <w:rFonts w:ascii="Avenir 35 Light" w:hAnsi="Avenir 35 Light"/>
          <w:sz w:val="22"/>
          <w:szCs w:val="22"/>
        </w:rPr>
        <w:t xml:space="preserve"> </w:t>
      </w:r>
      <w:r w:rsidRPr="00F618DF">
        <w:rPr>
          <w:rFonts w:ascii="Avenir 35 Light" w:hAnsi="Avenir 35 Light"/>
          <w:b/>
          <w:sz w:val="22"/>
          <w:szCs w:val="22"/>
        </w:rPr>
        <w:t>WARRANTY</w:t>
      </w:r>
      <w:r w:rsidRPr="00F618DF">
        <w:rPr>
          <w:rFonts w:ascii="Avenir 35 Light" w:hAnsi="Avenir 35 Light"/>
          <w:sz w:val="22"/>
          <w:szCs w:val="22"/>
        </w:rPr>
        <w:t>. Provide manufacturer’s warranty agreeing to repair or replace components of the Flex-</w:t>
      </w:r>
      <w:r w:rsidR="00384701">
        <w:rPr>
          <w:rFonts w:ascii="Avenir 35 Light" w:hAnsi="Avenir 35 Light"/>
          <w:sz w:val="22"/>
          <w:szCs w:val="22"/>
        </w:rPr>
        <w:t>Cover</w:t>
      </w:r>
      <w:r w:rsidRPr="00F618DF">
        <w:rPr>
          <w:rFonts w:ascii="Avenir 35 Light" w:hAnsi="Avenir 35 Light" w:cs="Swiss721BT-Roman"/>
          <w:sz w:val="22"/>
          <w:szCs w:val="22"/>
          <w:vertAlign w:val="superscript"/>
        </w:rPr>
        <w:t>®</w:t>
      </w:r>
      <w:r w:rsidRPr="00F618DF">
        <w:rPr>
          <w:rFonts w:ascii="Avenir 35 Light" w:hAnsi="Avenir 35 Light"/>
          <w:sz w:val="22"/>
          <w:szCs w:val="22"/>
        </w:rPr>
        <w:t xml:space="preserve"> water barriers in the event of defective material or substandard workmanship within 1 year from the date of Substantial Completion.</w:t>
      </w:r>
    </w:p>
    <w:p w14:paraId="55F2618A" w14:textId="7215D126" w:rsidR="00697303" w:rsidRDefault="00697303" w:rsidP="00D81357">
      <w:pPr>
        <w:rPr>
          <w:rFonts w:ascii="Avenir 35 Light" w:hAnsi="Avenir 35 Light" w:cstheme="minorHAnsi"/>
          <w:sz w:val="22"/>
          <w:szCs w:val="22"/>
        </w:rPr>
      </w:pPr>
    </w:p>
    <w:p w14:paraId="1878F172" w14:textId="7FE0AA71" w:rsidR="003A5AD6" w:rsidRPr="00CB022E" w:rsidRDefault="00CB022E" w:rsidP="00FC6F40">
      <w:pPr>
        <w:rPr>
          <w:rFonts w:ascii="Avenir 35 Light" w:hAnsi="Avenir 35 Light" w:cstheme="minorHAnsi"/>
          <w:b/>
          <w:sz w:val="22"/>
          <w:szCs w:val="22"/>
        </w:rPr>
      </w:pPr>
      <w:bookmarkStart w:id="14" w:name="_Hlk15285017"/>
      <w:r w:rsidRPr="00CB022E">
        <w:rPr>
          <w:rFonts w:ascii="Avenir 35 Light" w:hAnsi="Avenir 35 Light" w:cstheme="minorHAnsi"/>
          <w:b/>
          <w:sz w:val="22"/>
          <w:szCs w:val="22"/>
        </w:rPr>
        <w:t>Customer Service: 1-800-</w:t>
      </w:r>
      <w:bookmarkEnd w:id="14"/>
      <w:r w:rsidR="00FC6F40">
        <w:rPr>
          <w:rFonts w:ascii="Avenir 35 Light" w:hAnsi="Avenir 35 Light" w:cstheme="minorHAnsi"/>
          <w:b/>
          <w:sz w:val="22"/>
          <w:szCs w:val="22"/>
        </w:rPr>
        <w:t>507-0865 info@floodproofing.com</w:t>
      </w:r>
    </w:p>
    <w:sectPr w:rsidR="003A5AD6" w:rsidRPr="00CB022E" w:rsidSect="00FC6F40">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806" w:left="720"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DF01" w14:textId="77777777" w:rsidR="00F6338D" w:rsidRDefault="00F6338D" w:rsidP="00697303">
      <w:r>
        <w:separator/>
      </w:r>
    </w:p>
  </w:endnote>
  <w:endnote w:type="continuationSeparator" w:id="0">
    <w:p w14:paraId="7D0B43A7" w14:textId="77777777" w:rsidR="00F6338D" w:rsidRDefault="00F6338D" w:rsidP="0069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45 Book">
    <w:altName w:val="Calibri"/>
    <w:panose1 w:val="02000503020000020003"/>
    <w:charset w:val="00"/>
    <w:family w:val="auto"/>
    <w:pitch w:val="variable"/>
    <w:sig w:usb0="800000AF" w:usb1="5000204A" w:usb2="00000000" w:usb3="00000000" w:csb0="0000009B" w:csb1="00000000"/>
  </w:font>
  <w:font w:name="Avenir 35 Light">
    <w:altName w:val="Calibri"/>
    <w:panose1 w:val="020B0402020203020204"/>
    <w:charset w:val="4D"/>
    <w:family w:val="swiss"/>
    <w:pitch w:val="variable"/>
    <w:sig w:usb0="800000AF" w:usb1="5000204A" w:usb2="00000000" w:usb3="00000000" w:csb0="0000009B"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Swiss721BT-Roman">
    <w:altName w:val="Calibri"/>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222AB" w14:textId="77777777" w:rsidR="006D5208" w:rsidRDefault="006D5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C061" w14:textId="77777777" w:rsidR="00B56BCA" w:rsidRDefault="00B56BCA" w:rsidP="00B56BC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9AA31" w14:textId="77777777" w:rsidR="006D5208" w:rsidRDefault="006D5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22AE3" w14:textId="77777777" w:rsidR="00F6338D" w:rsidRDefault="00F6338D" w:rsidP="00697303">
      <w:bookmarkStart w:id="0" w:name="_Hlk524529274"/>
      <w:bookmarkEnd w:id="0"/>
      <w:r>
        <w:separator/>
      </w:r>
    </w:p>
  </w:footnote>
  <w:footnote w:type="continuationSeparator" w:id="0">
    <w:p w14:paraId="7E5EEB0F" w14:textId="77777777" w:rsidR="00F6338D" w:rsidRDefault="00F6338D" w:rsidP="00697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F0E" w14:textId="77777777" w:rsidR="006D5208" w:rsidRDefault="006D52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92E3" w14:textId="337662D2" w:rsidR="00697303" w:rsidRDefault="006D5208" w:rsidP="0069343A">
    <w:pPr>
      <w:pStyle w:val="Header"/>
      <w:ind w:left="-720"/>
    </w:pPr>
    <w:r>
      <w:rPr>
        <w:noProof/>
      </w:rPr>
      <w:drawing>
        <wp:anchor distT="0" distB="0" distL="114300" distR="114300" simplePos="0" relativeHeight="251659264" behindDoc="0" locked="0" layoutInCell="1" allowOverlap="1" wp14:anchorId="18A7097B" wp14:editId="6E01EC94">
          <wp:simplePos x="0" y="0"/>
          <wp:positionH relativeFrom="margin">
            <wp:posOffset>2057400</wp:posOffset>
          </wp:positionH>
          <wp:positionV relativeFrom="margin">
            <wp:posOffset>-977265</wp:posOffset>
          </wp:positionV>
          <wp:extent cx="2127250" cy="927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2127250" cy="927100"/>
                  </a:xfrm>
                  <a:prstGeom prst="rect">
                    <a:avLst/>
                  </a:prstGeom>
                </pic:spPr>
              </pic:pic>
            </a:graphicData>
          </a:graphic>
          <wp14:sizeRelH relativeFrom="margin">
            <wp14:pctWidth>0</wp14:pctWidth>
          </wp14:sizeRelH>
          <wp14:sizeRelV relativeFrom="margin">
            <wp14:pctHeight>0</wp14:pctHeight>
          </wp14:sizeRelV>
        </wp:anchor>
      </w:drawing>
    </w:r>
  </w:p>
  <w:p w14:paraId="67250C44" w14:textId="5006E46F" w:rsidR="00697303" w:rsidRDefault="00697303">
    <w:pPr>
      <w:pStyle w:val="Header"/>
    </w:pPr>
  </w:p>
  <w:p w14:paraId="13548BEF" w14:textId="6F24B4F8" w:rsidR="00697303" w:rsidRDefault="00697303" w:rsidP="00B56BCA">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DAC0" w14:textId="77777777" w:rsidR="006D5208" w:rsidRDefault="006D52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8143B"/>
    <w:multiLevelType w:val="multilevel"/>
    <w:tmpl w:val="997E1862"/>
    <w:lvl w:ilvl="0">
      <w:start w:val="3"/>
      <w:numFmt w:val="decimal"/>
      <w:lvlText w:val="%1"/>
      <w:lvlJc w:val="left"/>
      <w:pPr>
        <w:ind w:left="360" w:hanging="360"/>
      </w:pPr>
      <w:rPr>
        <w:rFonts w:ascii="Arial" w:hAnsi="Arial" w:hint="default"/>
        <w:sz w:val="20"/>
      </w:rPr>
    </w:lvl>
    <w:lvl w:ilvl="1">
      <w:start w:val="1"/>
      <w:numFmt w:val="decimal"/>
      <w:lvlText w:val="%1.%2"/>
      <w:lvlJc w:val="left"/>
      <w:pPr>
        <w:ind w:left="360" w:hanging="360"/>
      </w:pPr>
      <w:rPr>
        <w:rFonts w:ascii="Avenir 45 Book" w:hAnsi="Avenir 45 Book" w:hint="default"/>
        <w:b w:val="0"/>
        <w:sz w:val="24"/>
        <w:szCs w:val="24"/>
      </w:rPr>
    </w:lvl>
    <w:lvl w:ilvl="2">
      <w:start w:val="1"/>
      <w:numFmt w:val="decimal"/>
      <w:lvlText w:val="%1.%2.%3"/>
      <w:lvlJc w:val="left"/>
      <w:pPr>
        <w:ind w:left="720" w:hanging="720"/>
      </w:pPr>
      <w:rPr>
        <w:rFonts w:ascii="Avenir 35 Light" w:hAnsi="Avenir 35 Light" w:hint="default"/>
        <w:sz w:val="22"/>
        <w:szCs w:val="22"/>
      </w:rPr>
    </w:lvl>
    <w:lvl w:ilvl="3">
      <w:start w:val="1"/>
      <w:numFmt w:val="decimal"/>
      <w:lvlText w:val="%1.%2.%3.%4"/>
      <w:lvlJc w:val="left"/>
      <w:pPr>
        <w:ind w:left="720" w:hanging="720"/>
      </w:pPr>
      <w:rPr>
        <w:rFonts w:ascii="Avenir 35 Light" w:hAnsi="Avenir 35 Light" w:hint="default"/>
        <w:sz w:val="22"/>
        <w:szCs w:val="22"/>
      </w:rPr>
    </w:lvl>
    <w:lvl w:ilvl="4">
      <w:start w:val="1"/>
      <w:numFmt w:val="decimal"/>
      <w:lvlText w:val="%1.%2.%3.%4.%5"/>
      <w:lvlJc w:val="left"/>
      <w:pPr>
        <w:ind w:left="1080" w:hanging="1080"/>
      </w:pPr>
      <w:rPr>
        <w:rFonts w:ascii="Arial" w:hAnsi="Arial" w:hint="default"/>
        <w:sz w:val="20"/>
      </w:rPr>
    </w:lvl>
    <w:lvl w:ilvl="5">
      <w:start w:val="1"/>
      <w:numFmt w:val="decimal"/>
      <w:lvlText w:val="%1.%2.%3.%4.%5.%6"/>
      <w:lvlJc w:val="left"/>
      <w:pPr>
        <w:ind w:left="1080" w:hanging="1080"/>
      </w:pPr>
      <w:rPr>
        <w:rFonts w:ascii="Arial" w:hAnsi="Arial" w:hint="default"/>
        <w:sz w:val="20"/>
      </w:rPr>
    </w:lvl>
    <w:lvl w:ilvl="6">
      <w:start w:val="1"/>
      <w:numFmt w:val="decimal"/>
      <w:lvlText w:val="%1.%2.%3.%4.%5.%6.%7"/>
      <w:lvlJc w:val="left"/>
      <w:pPr>
        <w:ind w:left="1440" w:hanging="1440"/>
      </w:pPr>
      <w:rPr>
        <w:rFonts w:ascii="Arial" w:hAnsi="Arial" w:hint="default"/>
        <w:sz w:val="20"/>
      </w:rPr>
    </w:lvl>
    <w:lvl w:ilvl="7">
      <w:start w:val="1"/>
      <w:numFmt w:val="decimal"/>
      <w:lvlText w:val="%1.%2.%3.%4.%5.%6.%7.%8"/>
      <w:lvlJc w:val="left"/>
      <w:pPr>
        <w:ind w:left="1440" w:hanging="1440"/>
      </w:pPr>
      <w:rPr>
        <w:rFonts w:ascii="Arial" w:hAnsi="Arial" w:hint="default"/>
        <w:sz w:val="20"/>
      </w:rPr>
    </w:lvl>
    <w:lvl w:ilvl="8">
      <w:start w:val="1"/>
      <w:numFmt w:val="decimal"/>
      <w:lvlText w:val="%1.%2.%3.%4.%5.%6.%7.%8.%9"/>
      <w:lvlJc w:val="left"/>
      <w:pPr>
        <w:ind w:left="1800" w:hanging="1800"/>
      </w:pPr>
      <w:rPr>
        <w:rFonts w:ascii="Arial" w:hAnsi="Arial" w:hint="default"/>
        <w:sz w:val="20"/>
      </w:rPr>
    </w:lvl>
  </w:abstractNum>
  <w:abstractNum w:abstractNumId="1" w15:restartNumberingAfterBreak="0">
    <w:nsid w:val="20A10676"/>
    <w:multiLevelType w:val="multilevel"/>
    <w:tmpl w:val="F6AA83BE"/>
    <w:lvl w:ilvl="0">
      <w:start w:val="1"/>
      <w:numFmt w:val="decimal"/>
      <w:lvlText w:val="%1."/>
      <w:lvlJc w:val="left"/>
      <w:pPr>
        <w:ind w:left="360" w:hanging="360"/>
      </w:pPr>
    </w:lvl>
    <w:lvl w:ilvl="1">
      <w:start w:val="4"/>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C44772D"/>
    <w:multiLevelType w:val="multilevel"/>
    <w:tmpl w:val="47EA476E"/>
    <w:lvl w:ilvl="0">
      <w:start w:val="1"/>
      <w:numFmt w:val="decimal"/>
      <w:lvlText w:val="Part %1."/>
      <w:lvlJc w:val="left"/>
      <w:pPr>
        <w:tabs>
          <w:tab w:val="num" w:pos="0"/>
        </w:tabs>
        <w:ind w:left="0" w:firstLine="0"/>
      </w:pPr>
      <w:rPr>
        <w:rFonts w:ascii="Arial" w:hAnsi="Arial" w:hint="default"/>
        <w:sz w:val="20"/>
        <w:szCs w:val="20"/>
      </w:rPr>
    </w:lvl>
    <w:lvl w:ilvl="1">
      <w:start w:val="1"/>
      <w:numFmt w:val="decimal"/>
      <w:lvlRestart w:val="0"/>
      <w:isLgl/>
      <w:lvlText w:val="%1.%2"/>
      <w:lvlJc w:val="left"/>
      <w:pPr>
        <w:tabs>
          <w:tab w:val="num" w:pos="432"/>
        </w:tabs>
        <w:ind w:left="144" w:hanging="144"/>
      </w:pPr>
      <w:rPr>
        <w:rFonts w:ascii="Arial" w:hAnsi="Arial" w:hint="default"/>
        <w:spacing w:val="0"/>
        <w:sz w:val="20"/>
        <w:szCs w:val="20"/>
      </w:rPr>
    </w:lvl>
    <w:lvl w:ilvl="2">
      <w:start w:val="1"/>
      <w:numFmt w:val="upperLetter"/>
      <w:lvlText w:val="%3."/>
      <w:lvlJc w:val="left"/>
      <w:pPr>
        <w:tabs>
          <w:tab w:val="num" w:pos="1440"/>
        </w:tabs>
        <w:ind w:left="1440" w:hanging="288"/>
      </w:pPr>
      <w:rPr>
        <w:rFonts w:ascii="Arial" w:hAnsi="Arial" w:hint="default"/>
        <w:spacing w:val="0"/>
        <w:position w:val="0"/>
        <w:sz w:val="20"/>
        <w:szCs w:val="20"/>
      </w:rPr>
    </w:lvl>
    <w:lvl w:ilvl="3">
      <w:start w:val="1"/>
      <w:numFmt w:val="decimal"/>
      <w:lvlText w:val="(%4)"/>
      <w:lvlJc w:val="right"/>
      <w:pPr>
        <w:tabs>
          <w:tab w:val="num" w:pos="720"/>
        </w:tabs>
        <w:ind w:left="1584" w:firstLine="504"/>
      </w:pPr>
      <w:rPr>
        <w:rFonts w:ascii="Arial" w:hAnsi="Arial" w:hint="default"/>
        <w:sz w:val="20"/>
        <w:szCs w:val="20"/>
      </w:rPr>
    </w:lvl>
    <w:lvl w:ilvl="4">
      <w:start w:val="1"/>
      <w:numFmt w:val="lowerLetter"/>
      <w:lvlText w:val="%5)"/>
      <w:lvlJc w:val="left"/>
      <w:pPr>
        <w:tabs>
          <w:tab w:val="num" w:pos="2160"/>
        </w:tabs>
        <w:ind w:left="2448" w:hanging="288"/>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440"/>
        </w:tabs>
        <w:ind w:left="1584" w:hanging="144"/>
      </w:pPr>
      <w:rPr>
        <w:rFonts w:hint="default"/>
      </w:rPr>
    </w:lvl>
  </w:abstractNum>
  <w:abstractNum w:abstractNumId="3" w15:restartNumberingAfterBreak="0">
    <w:nsid w:val="452F5928"/>
    <w:multiLevelType w:val="multilevel"/>
    <w:tmpl w:val="24B2265A"/>
    <w:lvl w:ilvl="0">
      <w:start w:val="1"/>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55A96DF2"/>
    <w:multiLevelType w:val="multilevel"/>
    <w:tmpl w:val="5D3ADC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6473A75"/>
    <w:multiLevelType w:val="multilevel"/>
    <w:tmpl w:val="24B2265A"/>
    <w:lvl w:ilvl="0">
      <w:start w:val="1"/>
      <w:numFmt w:val="decimal"/>
      <w:lvlText w:val="%1"/>
      <w:lvlJc w:val="left"/>
      <w:pPr>
        <w:ind w:left="435" w:hanging="435"/>
      </w:pPr>
      <w:rPr>
        <w:rFonts w:hint="default"/>
        <w:b w:val="0"/>
      </w:rPr>
    </w:lvl>
    <w:lvl w:ilvl="1">
      <w:start w:val="3"/>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5675077D"/>
    <w:multiLevelType w:val="hybridMultilevel"/>
    <w:tmpl w:val="DD6E3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F5D438A"/>
    <w:multiLevelType w:val="multilevel"/>
    <w:tmpl w:val="045A5E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9D656A3"/>
    <w:multiLevelType w:val="multilevel"/>
    <w:tmpl w:val="9AF092FC"/>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4"/>
  </w:num>
  <w:num w:numId="4">
    <w:abstractNumId w:val="0"/>
  </w:num>
  <w:num w:numId="5">
    <w:abstractNumId w:val="8"/>
  </w:num>
  <w:num w:numId="6">
    <w:abstractNumId w:val="3"/>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E2"/>
    <w:rsid w:val="00020D3E"/>
    <w:rsid w:val="00022875"/>
    <w:rsid w:val="00044DA2"/>
    <w:rsid w:val="0005177F"/>
    <w:rsid w:val="0005684A"/>
    <w:rsid w:val="00095116"/>
    <w:rsid w:val="000B5FD8"/>
    <w:rsid w:val="000C2625"/>
    <w:rsid w:val="000D48EC"/>
    <w:rsid w:val="00116D89"/>
    <w:rsid w:val="00136954"/>
    <w:rsid w:val="00145941"/>
    <w:rsid w:val="001825B0"/>
    <w:rsid w:val="001828F8"/>
    <w:rsid w:val="0019296A"/>
    <w:rsid w:val="001A57E2"/>
    <w:rsid w:val="001A713F"/>
    <w:rsid w:val="001B0D0C"/>
    <w:rsid w:val="001B654C"/>
    <w:rsid w:val="001C60C7"/>
    <w:rsid w:val="001C7272"/>
    <w:rsid w:val="001F7FE9"/>
    <w:rsid w:val="0022343C"/>
    <w:rsid w:val="00290A80"/>
    <w:rsid w:val="002A4D22"/>
    <w:rsid w:val="002B77D8"/>
    <w:rsid w:val="002B7A4E"/>
    <w:rsid w:val="002C315F"/>
    <w:rsid w:val="002E319F"/>
    <w:rsid w:val="0032022F"/>
    <w:rsid w:val="00320705"/>
    <w:rsid w:val="003308FD"/>
    <w:rsid w:val="00335132"/>
    <w:rsid w:val="00353FE2"/>
    <w:rsid w:val="00373F61"/>
    <w:rsid w:val="00375EC5"/>
    <w:rsid w:val="00380D5B"/>
    <w:rsid w:val="00384701"/>
    <w:rsid w:val="00391355"/>
    <w:rsid w:val="003A5AD6"/>
    <w:rsid w:val="003B4052"/>
    <w:rsid w:val="003B5592"/>
    <w:rsid w:val="003B787D"/>
    <w:rsid w:val="003D66D6"/>
    <w:rsid w:val="00422B91"/>
    <w:rsid w:val="0044178A"/>
    <w:rsid w:val="00481A72"/>
    <w:rsid w:val="00494174"/>
    <w:rsid w:val="004B1814"/>
    <w:rsid w:val="004D677E"/>
    <w:rsid w:val="004E5F32"/>
    <w:rsid w:val="004F2C72"/>
    <w:rsid w:val="004F72B9"/>
    <w:rsid w:val="0050475B"/>
    <w:rsid w:val="0050582E"/>
    <w:rsid w:val="00522428"/>
    <w:rsid w:val="005233E2"/>
    <w:rsid w:val="005264A0"/>
    <w:rsid w:val="005734E9"/>
    <w:rsid w:val="005C7275"/>
    <w:rsid w:val="005D1B71"/>
    <w:rsid w:val="005E060F"/>
    <w:rsid w:val="005E585D"/>
    <w:rsid w:val="005F24E6"/>
    <w:rsid w:val="005F7022"/>
    <w:rsid w:val="00612225"/>
    <w:rsid w:val="006135DD"/>
    <w:rsid w:val="00624136"/>
    <w:rsid w:val="00630C39"/>
    <w:rsid w:val="006326FE"/>
    <w:rsid w:val="006373C7"/>
    <w:rsid w:val="0068310A"/>
    <w:rsid w:val="0069343A"/>
    <w:rsid w:val="00697303"/>
    <w:rsid w:val="00697310"/>
    <w:rsid w:val="006A07A3"/>
    <w:rsid w:val="006C09DA"/>
    <w:rsid w:val="006D5208"/>
    <w:rsid w:val="00734B94"/>
    <w:rsid w:val="00746884"/>
    <w:rsid w:val="00747A1A"/>
    <w:rsid w:val="0076043A"/>
    <w:rsid w:val="0078052D"/>
    <w:rsid w:val="00791C33"/>
    <w:rsid w:val="00797980"/>
    <w:rsid w:val="007A3F14"/>
    <w:rsid w:val="007B5AF1"/>
    <w:rsid w:val="007D5EC8"/>
    <w:rsid w:val="007D7492"/>
    <w:rsid w:val="007E3F8F"/>
    <w:rsid w:val="00814C3F"/>
    <w:rsid w:val="00836D59"/>
    <w:rsid w:val="008570B2"/>
    <w:rsid w:val="00871C62"/>
    <w:rsid w:val="008743D3"/>
    <w:rsid w:val="00880C66"/>
    <w:rsid w:val="00883698"/>
    <w:rsid w:val="008865E4"/>
    <w:rsid w:val="008931FE"/>
    <w:rsid w:val="008A145E"/>
    <w:rsid w:val="008A2F56"/>
    <w:rsid w:val="008D6FB4"/>
    <w:rsid w:val="008E62F6"/>
    <w:rsid w:val="00901F51"/>
    <w:rsid w:val="00923FA1"/>
    <w:rsid w:val="00930EE3"/>
    <w:rsid w:val="009A27D6"/>
    <w:rsid w:val="009A2CD5"/>
    <w:rsid w:val="009A3360"/>
    <w:rsid w:val="009B2D9B"/>
    <w:rsid w:val="009B6AEF"/>
    <w:rsid w:val="009E060B"/>
    <w:rsid w:val="009E1C5A"/>
    <w:rsid w:val="00A11236"/>
    <w:rsid w:val="00A1168A"/>
    <w:rsid w:val="00A344F4"/>
    <w:rsid w:val="00A64C70"/>
    <w:rsid w:val="00A71108"/>
    <w:rsid w:val="00A76B40"/>
    <w:rsid w:val="00A85752"/>
    <w:rsid w:val="00A94089"/>
    <w:rsid w:val="00A9626E"/>
    <w:rsid w:val="00AF1F73"/>
    <w:rsid w:val="00B44CB1"/>
    <w:rsid w:val="00B56BCA"/>
    <w:rsid w:val="00B67F80"/>
    <w:rsid w:val="00B83035"/>
    <w:rsid w:val="00B830EB"/>
    <w:rsid w:val="00BB30D0"/>
    <w:rsid w:val="00BB6126"/>
    <w:rsid w:val="00BE6488"/>
    <w:rsid w:val="00BF66A0"/>
    <w:rsid w:val="00C27C90"/>
    <w:rsid w:val="00C4790F"/>
    <w:rsid w:val="00C65180"/>
    <w:rsid w:val="00C94F40"/>
    <w:rsid w:val="00C96129"/>
    <w:rsid w:val="00CA126C"/>
    <w:rsid w:val="00CA5947"/>
    <w:rsid w:val="00CB022E"/>
    <w:rsid w:val="00CD0A05"/>
    <w:rsid w:val="00CE72AB"/>
    <w:rsid w:val="00D1408B"/>
    <w:rsid w:val="00D1779E"/>
    <w:rsid w:val="00D22B25"/>
    <w:rsid w:val="00D253D8"/>
    <w:rsid w:val="00D30829"/>
    <w:rsid w:val="00D77CB4"/>
    <w:rsid w:val="00D81357"/>
    <w:rsid w:val="00DA0C07"/>
    <w:rsid w:val="00DA212E"/>
    <w:rsid w:val="00DB0AD4"/>
    <w:rsid w:val="00E00586"/>
    <w:rsid w:val="00E15936"/>
    <w:rsid w:val="00E17C4F"/>
    <w:rsid w:val="00E43394"/>
    <w:rsid w:val="00E43B27"/>
    <w:rsid w:val="00E44235"/>
    <w:rsid w:val="00E53851"/>
    <w:rsid w:val="00E60612"/>
    <w:rsid w:val="00E91533"/>
    <w:rsid w:val="00EA699E"/>
    <w:rsid w:val="00EC0B75"/>
    <w:rsid w:val="00EC200D"/>
    <w:rsid w:val="00ED024D"/>
    <w:rsid w:val="00ED6BE6"/>
    <w:rsid w:val="00EE6734"/>
    <w:rsid w:val="00F618DF"/>
    <w:rsid w:val="00F61BB9"/>
    <w:rsid w:val="00F6338D"/>
    <w:rsid w:val="00F64C4D"/>
    <w:rsid w:val="00F72688"/>
    <w:rsid w:val="00FC4945"/>
    <w:rsid w:val="00FC6F40"/>
    <w:rsid w:val="00FD414E"/>
    <w:rsid w:val="00FF1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5593E"/>
  <w14:defaultImageDpi w14:val="32767"/>
  <w15:chartTrackingRefBased/>
  <w15:docId w15:val="{42B0D102-6894-409C-AB7D-03F6C37AD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4136"/>
  </w:style>
  <w:style w:type="paragraph" w:styleId="Heading1">
    <w:name w:val="heading 1"/>
    <w:basedOn w:val="Normal"/>
    <w:link w:val="Heading1Char"/>
    <w:autoRedefine/>
    <w:qFormat/>
    <w:rsid w:val="008743D3"/>
    <w:pPr>
      <w:keepNext/>
      <w:numPr>
        <w:numId w:val="9"/>
      </w:numPr>
      <w:spacing w:before="180" w:after="120"/>
      <w:outlineLvl w:val="0"/>
    </w:pPr>
    <w:rPr>
      <w:rFonts w:ascii="Arial" w:eastAsia="Arial Unicode MS" w:hAnsi="Arial" w:cs="Arial"/>
      <w:b/>
      <w:bCs/>
      <w:caps/>
      <w:kern w:val="36"/>
      <w:sz w:val="28"/>
      <w:szCs w:val="48"/>
    </w:rPr>
  </w:style>
  <w:style w:type="paragraph" w:styleId="Heading2">
    <w:name w:val="heading 2"/>
    <w:basedOn w:val="Normal"/>
    <w:link w:val="Heading2Char"/>
    <w:qFormat/>
    <w:rsid w:val="008743D3"/>
    <w:pPr>
      <w:keepNext/>
      <w:keepLines/>
      <w:numPr>
        <w:ilvl w:val="1"/>
        <w:numId w:val="9"/>
      </w:numPr>
      <w:spacing w:before="180" w:after="120"/>
      <w:jc w:val="both"/>
      <w:outlineLvl w:val="1"/>
    </w:pPr>
    <w:rPr>
      <w:rFonts w:ascii="Times New Roman" w:eastAsia="Arial Unicode MS" w:hAnsi="Times New Roman" w:cs="Arial Unicode MS"/>
      <w:b/>
      <w:bCs/>
      <w:caps/>
    </w:rPr>
  </w:style>
  <w:style w:type="paragraph" w:styleId="Heading3">
    <w:name w:val="heading 3"/>
    <w:basedOn w:val="Normal"/>
    <w:link w:val="Heading3Char"/>
    <w:qFormat/>
    <w:rsid w:val="008743D3"/>
    <w:pPr>
      <w:keepNext/>
      <w:numPr>
        <w:ilvl w:val="2"/>
        <w:numId w:val="9"/>
      </w:numPr>
      <w:tabs>
        <w:tab w:val="left" w:pos="864"/>
      </w:tabs>
      <w:spacing w:before="120" w:after="60"/>
      <w:jc w:val="both"/>
      <w:outlineLvl w:val="2"/>
    </w:pPr>
    <w:rPr>
      <w:rFonts w:ascii="Times New Roman" w:eastAsia="Arial Unicode MS" w:hAnsi="Times New Roman" w:cs="Arial Unicode MS"/>
      <w:b/>
      <w:bCs/>
    </w:rPr>
  </w:style>
  <w:style w:type="paragraph" w:styleId="Heading4">
    <w:name w:val="heading 4"/>
    <w:basedOn w:val="Normal"/>
    <w:link w:val="Heading4Char"/>
    <w:qFormat/>
    <w:rsid w:val="008743D3"/>
    <w:pPr>
      <w:keepNext/>
      <w:numPr>
        <w:ilvl w:val="3"/>
        <w:numId w:val="9"/>
      </w:numPr>
      <w:tabs>
        <w:tab w:val="left" w:pos="1152"/>
      </w:tabs>
      <w:spacing w:before="120" w:after="60"/>
      <w:jc w:val="both"/>
      <w:outlineLvl w:val="3"/>
    </w:pPr>
    <w:rPr>
      <w:rFonts w:ascii="Arial" w:eastAsia="Arial Unicode MS" w:hAnsi="Arial" w:cs="Arial Unicode MS"/>
      <w:b/>
      <w:bCs/>
    </w:rPr>
  </w:style>
  <w:style w:type="paragraph" w:styleId="Heading5">
    <w:name w:val="heading 5"/>
    <w:basedOn w:val="Normal"/>
    <w:link w:val="Heading5Char"/>
    <w:qFormat/>
    <w:rsid w:val="008743D3"/>
    <w:pPr>
      <w:numPr>
        <w:ilvl w:val="4"/>
        <w:numId w:val="9"/>
      </w:numPr>
      <w:spacing w:before="60" w:after="60"/>
      <w:jc w:val="both"/>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743D3"/>
    <w:pPr>
      <w:numPr>
        <w:ilvl w:val="5"/>
        <w:numId w:val="9"/>
      </w:numPr>
      <w:spacing w:before="60" w:after="60"/>
      <w:jc w:val="both"/>
      <w:outlineLvl w:val="5"/>
    </w:pPr>
    <w:rPr>
      <w:rFonts w:ascii="Arial" w:eastAsia="Times New Roman" w:hAnsi="Arial" w:cs="Times New Roman"/>
      <w:b/>
      <w:bCs/>
      <w:caps/>
      <w:sz w:val="28"/>
      <w:szCs w:val="22"/>
    </w:rPr>
  </w:style>
  <w:style w:type="paragraph" w:styleId="Heading7">
    <w:name w:val="heading 7"/>
    <w:basedOn w:val="Normal"/>
    <w:next w:val="Normal"/>
    <w:link w:val="Heading7Char"/>
    <w:qFormat/>
    <w:rsid w:val="008743D3"/>
    <w:pPr>
      <w:numPr>
        <w:ilvl w:val="6"/>
        <w:numId w:val="9"/>
      </w:numPr>
      <w:spacing w:before="60" w:after="60"/>
      <w:jc w:val="both"/>
      <w:outlineLvl w:val="6"/>
    </w:pPr>
    <w:rPr>
      <w:rFonts w:ascii="Arial" w:eastAsia="Times New Roman" w:hAnsi="Arial" w:cs="Times New Roman"/>
      <w:b/>
    </w:rPr>
  </w:style>
  <w:style w:type="paragraph" w:styleId="Heading8">
    <w:name w:val="heading 8"/>
    <w:basedOn w:val="Normal"/>
    <w:next w:val="Normal"/>
    <w:link w:val="Heading8Char"/>
    <w:qFormat/>
    <w:rsid w:val="008743D3"/>
    <w:pPr>
      <w:numPr>
        <w:ilvl w:val="7"/>
        <w:numId w:val="9"/>
      </w:numPr>
      <w:spacing w:before="60" w:after="60"/>
      <w:jc w:val="both"/>
      <w:outlineLvl w:val="7"/>
    </w:pPr>
    <w:rPr>
      <w:rFonts w:ascii="Arial" w:eastAsia="Times New Roman" w:hAnsi="Arial" w:cs="Times New Roman"/>
      <w:b/>
      <w:iCs/>
    </w:rPr>
  </w:style>
  <w:style w:type="paragraph" w:styleId="Heading9">
    <w:name w:val="heading 9"/>
    <w:basedOn w:val="Normal"/>
    <w:next w:val="Normal"/>
    <w:link w:val="Heading9Char"/>
    <w:qFormat/>
    <w:rsid w:val="008743D3"/>
    <w:pPr>
      <w:numPr>
        <w:ilvl w:val="8"/>
        <w:numId w:val="9"/>
      </w:numPr>
      <w:spacing w:before="240" w:after="60"/>
      <w:jc w:val="both"/>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7303"/>
    <w:pPr>
      <w:spacing w:after="300"/>
      <w:contextualSpacing/>
    </w:pPr>
    <w:rPr>
      <w:rFonts w:eastAsiaTheme="majorEastAsia" w:cstheme="majorBidi"/>
      <w:color w:val="000000" w:themeColor="text1"/>
      <w:spacing w:val="5"/>
      <w:kern w:val="28"/>
      <w:sz w:val="48"/>
      <w:szCs w:val="52"/>
    </w:rPr>
  </w:style>
  <w:style w:type="character" w:customStyle="1" w:styleId="TitleChar">
    <w:name w:val="Title Char"/>
    <w:basedOn w:val="DefaultParagraphFont"/>
    <w:link w:val="Title"/>
    <w:uiPriority w:val="10"/>
    <w:rsid w:val="00697303"/>
    <w:rPr>
      <w:rFonts w:eastAsiaTheme="majorEastAsia" w:cstheme="majorBidi"/>
      <w:color w:val="000000" w:themeColor="text1"/>
      <w:spacing w:val="5"/>
      <w:kern w:val="28"/>
      <w:sz w:val="48"/>
      <w:szCs w:val="52"/>
    </w:rPr>
  </w:style>
  <w:style w:type="paragraph" w:customStyle="1" w:styleId="DocDate">
    <w:name w:val="Doc Date"/>
    <w:basedOn w:val="BodyText"/>
    <w:link w:val="DocDateChar"/>
    <w:uiPriority w:val="29"/>
    <w:qFormat/>
    <w:rsid w:val="00697303"/>
    <w:pPr>
      <w:spacing w:after="200" w:line="276" w:lineRule="auto"/>
    </w:pPr>
    <w:rPr>
      <w:rFonts w:eastAsiaTheme="minorEastAsia"/>
      <w:color w:val="7F7F7F" w:themeColor="text1" w:themeTint="80"/>
      <w:sz w:val="22"/>
      <w:szCs w:val="22"/>
    </w:rPr>
  </w:style>
  <w:style w:type="character" w:customStyle="1" w:styleId="DocDateChar">
    <w:name w:val="Doc Date Char"/>
    <w:basedOn w:val="BodyTextChar"/>
    <w:link w:val="DocDate"/>
    <w:uiPriority w:val="29"/>
    <w:rsid w:val="00697303"/>
    <w:rPr>
      <w:rFonts w:eastAsiaTheme="minorEastAsia"/>
      <w:color w:val="7F7F7F" w:themeColor="text1" w:themeTint="80"/>
      <w:sz w:val="22"/>
      <w:szCs w:val="22"/>
    </w:rPr>
  </w:style>
  <w:style w:type="paragraph" w:styleId="BodyText">
    <w:name w:val="Body Text"/>
    <w:basedOn w:val="Normal"/>
    <w:link w:val="BodyTextChar"/>
    <w:unhideWhenUsed/>
    <w:rsid w:val="00697303"/>
    <w:pPr>
      <w:spacing w:after="120"/>
    </w:pPr>
  </w:style>
  <w:style w:type="character" w:customStyle="1" w:styleId="BodyTextChar">
    <w:name w:val="Body Text Char"/>
    <w:basedOn w:val="DefaultParagraphFont"/>
    <w:link w:val="BodyText"/>
    <w:rsid w:val="00697303"/>
  </w:style>
  <w:style w:type="paragraph" w:styleId="Header">
    <w:name w:val="header"/>
    <w:basedOn w:val="Normal"/>
    <w:link w:val="HeaderChar"/>
    <w:uiPriority w:val="99"/>
    <w:unhideWhenUsed/>
    <w:rsid w:val="00697303"/>
    <w:pPr>
      <w:tabs>
        <w:tab w:val="center" w:pos="4680"/>
        <w:tab w:val="right" w:pos="9360"/>
      </w:tabs>
    </w:pPr>
  </w:style>
  <w:style w:type="character" w:customStyle="1" w:styleId="HeaderChar">
    <w:name w:val="Header Char"/>
    <w:basedOn w:val="DefaultParagraphFont"/>
    <w:link w:val="Header"/>
    <w:uiPriority w:val="99"/>
    <w:rsid w:val="00697303"/>
  </w:style>
  <w:style w:type="paragraph" w:styleId="Footer">
    <w:name w:val="footer"/>
    <w:basedOn w:val="Normal"/>
    <w:link w:val="FooterChar"/>
    <w:uiPriority w:val="99"/>
    <w:unhideWhenUsed/>
    <w:rsid w:val="00697303"/>
    <w:pPr>
      <w:tabs>
        <w:tab w:val="center" w:pos="4680"/>
        <w:tab w:val="right" w:pos="9360"/>
      </w:tabs>
    </w:pPr>
  </w:style>
  <w:style w:type="character" w:customStyle="1" w:styleId="FooterChar">
    <w:name w:val="Footer Char"/>
    <w:basedOn w:val="DefaultParagraphFont"/>
    <w:link w:val="Footer"/>
    <w:uiPriority w:val="99"/>
    <w:rsid w:val="00697303"/>
  </w:style>
  <w:style w:type="paragraph" w:styleId="ListParagraph">
    <w:name w:val="List Paragraph"/>
    <w:basedOn w:val="Normal"/>
    <w:uiPriority w:val="34"/>
    <w:qFormat/>
    <w:rsid w:val="00D30829"/>
    <w:pPr>
      <w:ind w:left="720"/>
      <w:contextualSpacing/>
    </w:pPr>
    <w:rPr>
      <w:rFonts w:ascii="Arial" w:eastAsia="Times New Roman" w:hAnsi="Arial" w:cs="Times New Roman"/>
      <w:sz w:val="20"/>
      <w:szCs w:val="20"/>
    </w:rPr>
  </w:style>
  <w:style w:type="paragraph" w:customStyle="1" w:styleId="SpecLevel1">
    <w:name w:val="Spec Level 1"/>
    <w:basedOn w:val="Normal"/>
    <w:rsid w:val="00D30829"/>
    <w:pPr>
      <w:spacing w:before="120" w:after="120"/>
    </w:pPr>
    <w:rPr>
      <w:rFonts w:ascii="Times New Roman" w:eastAsia="Times New Roman" w:hAnsi="Times New Roman" w:cs="Times New Roman"/>
      <w:b/>
    </w:rPr>
  </w:style>
  <w:style w:type="character" w:styleId="CommentReference">
    <w:name w:val="annotation reference"/>
    <w:basedOn w:val="DefaultParagraphFont"/>
    <w:uiPriority w:val="99"/>
    <w:semiHidden/>
    <w:unhideWhenUsed/>
    <w:rsid w:val="008D6FB4"/>
    <w:rPr>
      <w:sz w:val="16"/>
      <w:szCs w:val="16"/>
    </w:rPr>
  </w:style>
  <w:style w:type="paragraph" w:styleId="CommentText">
    <w:name w:val="annotation text"/>
    <w:basedOn w:val="Normal"/>
    <w:link w:val="CommentTextChar"/>
    <w:uiPriority w:val="99"/>
    <w:semiHidden/>
    <w:unhideWhenUsed/>
    <w:rsid w:val="008D6FB4"/>
    <w:rPr>
      <w:sz w:val="20"/>
      <w:szCs w:val="20"/>
    </w:rPr>
  </w:style>
  <w:style w:type="character" w:customStyle="1" w:styleId="CommentTextChar">
    <w:name w:val="Comment Text Char"/>
    <w:basedOn w:val="DefaultParagraphFont"/>
    <w:link w:val="CommentText"/>
    <w:uiPriority w:val="99"/>
    <w:semiHidden/>
    <w:rsid w:val="008D6FB4"/>
    <w:rPr>
      <w:sz w:val="20"/>
      <w:szCs w:val="20"/>
    </w:rPr>
  </w:style>
  <w:style w:type="paragraph" w:styleId="CommentSubject">
    <w:name w:val="annotation subject"/>
    <w:basedOn w:val="CommentText"/>
    <w:next w:val="CommentText"/>
    <w:link w:val="CommentSubjectChar"/>
    <w:uiPriority w:val="99"/>
    <w:semiHidden/>
    <w:unhideWhenUsed/>
    <w:rsid w:val="008D6FB4"/>
    <w:rPr>
      <w:b/>
      <w:bCs/>
    </w:rPr>
  </w:style>
  <w:style w:type="character" w:customStyle="1" w:styleId="CommentSubjectChar">
    <w:name w:val="Comment Subject Char"/>
    <w:basedOn w:val="CommentTextChar"/>
    <w:link w:val="CommentSubject"/>
    <w:uiPriority w:val="99"/>
    <w:semiHidden/>
    <w:rsid w:val="008D6FB4"/>
    <w:rPr>
      <w:b/>
      <w:bCs/>
      <w:sz w:val="20"/>
      <w:szCs w:val="20"/>
    </w:rPr>
  </w:style>
  <w:style w:type="paragraph" w:styleId="BalloonText">
    <w:name w:val="Balloon Text"/>
    <w:basedOn w:val="Normal"/>
    <w:link w:val="BalloonTextChar"/>
    <w:uiPriority w:val="99"/>
    <w:semiHidden/>
    <w:unhideWhenUsed/>
    <w:rsid w:val="008D6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FB4"/>
    <w:rPr>
      <w:rFonts w:ascii="Segoe UI" w:hAnsi="Segoe UI" w:cs="Segoe UI"/>
      <w:sz w:val="18"/>
      <w:szCs w:val="18"/>
    </w:rPr>
  </w:style>
  <w:style w:type="table" w:styleId="TableGrid">
    <w:name w:val="Table Grid"/>
    <w:basedOn w:val="TableNormal"/>
    <w:rsid w:val="008743D3"/>
    <w:pPr>
      <w:spacing w:before="60" w:after="60"/>
      <w:ind w:left="57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43D3"/>
    <w:rPr>
      <w:rFonts w:ascii="Arial" w:eastAsia="Arial Unicode MS" w:hAnsi="Arial" w:cs="Arial"/>
      <w:b/>
      <w:bCs/>
      <w:caps/>
      <w:kern w:val="36"/>
      <w:sz w:val="28"/>
      <w:szCs w:val="48"/>
    </w:rPr>
  </w:style>
  <w:style w:type="character" w:customStyle="1" w:styleId="Heading2Char">
    <w:name w:val="Heading 2 Char"/>
    <w:basedOn w:val="DefaultParagraphFont"/>
    <w:link w:val="Heading2"/>
    <w:rsid w:val="008743D3"/>
    <w:rPr>
      <w:rFonts w:ascii="Times New Roman" w:eastAsia="Arial Unicode MS" w:hAnsi="Times New Roman" w:cs="Arial Unicode MS"/>
      <w:b/>
      <w:bCs/>
      <w:caps/>
    </w:rPr>
  </w:style>
  <w:style w:type="character" w:customStyle="1" w:styleId="Heading3Char">
    <w:name w:val="Heading 3 Char"/>
    <w:basedOn w:val="DefaultParagraphFont"/>
    <w:link w:val="Heading3"/>
    <w:rsid w:val="008743D3"/>
    <w:rPr>
      <w:rFonts w:ascii="Times New Roman" w:eastAsia="Arial Unicode MS" w:hAnsi="Times New Roman" w:cs="Arial Unicode MS"/>
      <w:b/>
      <w:bCs/>
    </w:rPr>
  </w:style>
  <w:style w:type="character" w:customStyle="1" w:styleId="Heading4Char">
    <w:name w:val="Heading 4 Char"/>
    <w:basedOn w:val="DefaultParagraphFont"/>
    <w:link w:val="Heading4"/>
    <w:rsid w:val="008743D3"/>
    <w:rPr>
      <w:rFonts w:ascii="Arial" w:eastAsia="Arial Unicode MS" w:hAnsi="Arial" w:cs="Arial Unicode MS"/>
      <w:b/>
      <w:bCs/>
    </w:rPr>
  </w:style>
  <w:style w:type="character" w:customStyle="1" w:styleId="Heading5Char">
    <w:name w:val="Heading 5 Char"/>
    <w:basedOn w:val="DefaultParagraphFont"/>
    <w:link w:val="Heading5"/>
    <w:rsid w:val="008743D3"/>
    <w:rPr>
      <w:rFonts w:ascii="Arial" w:eastAsia="Arial Unicode MS" w:hAnsi="Arial" w:cs="Arial Unicode MS"/>
      <w:b/>
      <w:bCs/>
      <w:szCs w:val="20"/>
    </w:rPr>
  </w:style>
  <w:style w:type="character" w:customStyle="1" w:styleId="Heading6Char">
    <w:name w:val="Heading 6 Char"/>
    <w:basedOn w:val="DefaultParagraphFont"/>
    <w:link w:val="Heading6"/>
    <w:rsid w:val="008743D3"/>
    <w:rPr>
      <w:rFonts w:ascii="Arial" w:eastAsia="Times New Roman" w:hAnsi="Arial" w:cs="Times New Roman"/>
      <w:b/>
      <w:bCs/>
      <w:caps/>
      <w:sz w:val="28"/>
      <w:szCs w:val="22"/>
    </w:rPr>
  </w:style>
  <w:style w:type="character" w:customStyle="1" w:styleId="Heading7Char">
    <w:name w:val="Heading 7 Char"/>
    <w:basedOn w:val="DefaultParagraphFont"/>
    <w:link w:val="Heading7"/>
    <w:rsid w:val="008743D3"/>
    <w:rPr>
      <w:rFonts w:ascii="Arial" w:eastAsia="Times New Roman" w:hAnsi="Arial" w:cs="Times New Roman"/>
      <w:b/>
    </w:rPr>
  </w:style>
  <w:style w:type="character" w:customStyle="1" w:styleId="Heading8Char">
    <w:name w:val="Heading 8 Char"/>
    <w:basedOn w:val="DefaultParagraphFont"/>
    <w:link w:val="Heading8"/>
    <w:rsid w:val="008743D3"/>
    <w:rPr>
      <w:rFonts w:ascii="Arial" w:eastAsia="Times New Roman" w:hAnsi="Arial" w:cs="Times New Roman"/>
      <w:b/>
      <w:iCs/>
    </w:rPr>
  </w:style>
  <w:style w:type="character" w:customStyle="1" w:styleId="Heading9Char">
    <w:name w:val="Heading 9 Char"/>
    <w:basedOn w:val="DefaultParagraphFont"/>
    <w:link w:val="Heading9"/>
    <w:rsid w:val="008743D3"/>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8778">
      <w:bodyDiv w:val="1"/>
      <w:marLeft w:val="0"/>
      <w:marRight w:val="0"/>
      <w:marTop w:val="0"/>
      <w:marBottom w:val="0"/>
      <w:divBdr>
        <w:top w:val="none" w:sz="0" w:space="0" w:color="auto"/>
        <w:left w:val="none" w:sz="0" w:space="0" w:color="auto"/>
        <w:bottom w:val="none" w:sz="0" w:space="0" w:color="auto"/>
        <w:right w:val="none" w:sz="0" w:space="0" w:color="auto"/>
      </w:divBdr>
    </w:div>
    <w:div w:id="918977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ilcdover.com\ilcdfs\ILC\ILC%20Library\NEW%202018\Letterhead\NEW%20Letterhead%20-%20First%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85FEE-71DF-4998-8BA9-A424FC3C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ilcdover.com\ilcdfs\ILC\ILC Library\NEW 2018\Letterhead\NEW Letterhead - First Page.dotx</Template>
  <TotalTime>402</TotalTime>
  <Pages>6</Pages>
  <Words>1439</Words>
  <Characters>8205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Alan</dc:creator>
  <cp:keywords/>
  <dc:description/>
  <cp:lastModifiedBy>Sean O'Leary</cp:lastModifiedBy>
  <cp:revision>60</cp:revision>
  <cp:lastPrinted>2019-08-15T15:42:00Z</cp:lastPrinted>
  <dcterms:created xsi:type="dcterms:W3CDTF">2019-08-15T13:25:00Z</dcterms:created>
  <dcterms:modified xsi:type="dcterms:W3CDTF">2021-07-19T11:46:00Z</dcterms:modified>
</cp:coreProperties>
</file>